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Hunters Campground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WA0255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48.128815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Self-Support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-118.216607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140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5078 Hunters Campground Road</w:t>
              <w:br/>
              <w:t>Hunter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Stevens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WA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