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1557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350"/>
        <w:gridCol w:w="810"/>
        <w:gridCol w:w="90"/>
        <w:gridCol w:w="450"/>
        <w:gridCol w:w="630"/>
        <w:gridCol w:w="270"/>
        <w:gridCol w:w="180"/>
        <w:gridCol w:w="630"/>
        <w:gridCol w:w="810"/>
        <w:gridCol w:w="450"/>
        <w:gridCol w:w="990"/>
        <w:gridCol w:w="900"/>
        <w:gridCol w:w="810"/>
        <w:gridCol w:w="90"/>
        <w:gridCol w:w="540"/>
        <w:gridCol w:w="270"/>
        <w:gridCol w:w="630"/>
        <w:gridCol w:w="810"/>
        <w:gridCol w:w="1620"/>
        <w:gridCol w:w="1620"/>
        <w:gridCol w:w="1620"/>
      </w:tblGrid>
      <w:tr w:rsidR="00C725C0" w:rsidTr="00D046D2" w14:paraId="3AEA733B" w14:textId="77777777">
        <w:trPr>
          <w:gridAfter w:val="3"/>
          <w:wAfter w:w="4860" w:type="dxa"/>
          <w:cantSplit/>
          <w:trHeight w:val="207"/>
        </w:trPr>
        <w:tc>
          <w:tcPr>
            <w:tcW w:w="5670" w:type="dxa"/>
            <w:gridSpan w:val="10"/>
            <w:tcBorders>
              <w:top w:val="single" w:color="auto" w:sz="4" w:space="0"/>
            </w:tcBorders>
          </w:tcPr>
          <w:p w:rsidRPr="002C190B" w:rsidR="00C725C0" w:rsidRDefault="00C725C0" w14:paraId="409DA6F1" w14:textId="77777777">
            <w:pPr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RETURN THIS APPLICATION TO</w:t>
            </w:r>
            <w:proofErr w:type="gramStart"/>
            <w:r w:rsidRPr="002C190B">
              <w:rPr>
                <w:rFonts w:ascii="Montserrat" w:hAnsi="Montserrat"/>
                <w:b/>
                <w:sz w:val="16"/>
              </w:rPr>
              <w:t>:</w:t>
            </w:r>
            <w:r w:rsidRPr="002C190B" w:rsidR="00E35439">
              <w:rPr>
                <w:rFonts w:ascii="Montserrat" w:hAnsi="Montserrat"/>
                <w:b/>
                <w:sz w:val="16"/>
              </w:rPr>
              <w:t xml:space="preserve"> </w:t>
            </w:r>
            <w:r w:rsidRPr="002C190B" w:rsidR="00E35439">
              <w:rPr>
                <w:rFonts w:ascii="Montserrat" w:hAnsi="Montserrat"/>
                <w:bCs/>
                <w:sz w:val="16"/>
              </w:rPr>
              <w:t xml:space="preserve"> (</w:t>
            </w:r>
            <w:proofErr w:type="gramEnd"/>
            <w:r w:rsidRPr="002C190B">
              <w:rPr>
                <w:rFonts w:ascii="Montserrat" w:hAnsi="Montserrat"/>
                <w:bCs/>
                <w:sz w:val="16"/>
              </w:rPr>
              <w:t>EMAIL IS PREFERRED)</w:t>
            </w:r>
          </w:p>
        </w:tc>
        <w:tc>
          <w:tcPr>
            <w:tcW w:w="5040" w:type="dxa"/>
            <w:gridSpan w:val="8"/>
            <w:tcBorders>
              <w:top w:val="single" w:color="auto" w:sz="4" w:space="0"/>
              <w:left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7B1A4C34" w14:textId="77777777">
            <w:pPr>
              <w:jc w:val="right"/>
              <w:rPr>
                <w:rFonts w:ascii="Montserrat" w:hAnsi="Montserrat"/>
                <w:sz w:val="16"/>
              </w:rPr>
            </w:pPr>
            <w:r w:rsidRPr="002C190B">
              <w:rPr>
                <w:rFonts w:ascii="Montserrat" w:hAnsi="Montserrat"/>
                <w:i/>
                <w:iCs/>
                <w:sz w:val="16"/>
              </w:rPr>
              <w:t>Application Fee</w:t>
            </w:r>
            <w:proofErr w:type="gramStart"/>
            <w:r w:rsidRPr="002C190B">
              <w:rPr>
                <w:rFonts w:ascii="Montserrat" w:hAnsi="Montserrat"/>
                <w:i/>
                <w:iCs/>
                <w:sz w:val="16"/>
              </w:rPr>
              <w:t>:</w:t>
            </w:r>
            <w:r w:rsidRPr="002C190B" w:rsidR="00E35439">
              <w:rPr>
                <w:rFonts w:ascii="Montserrat" w:hAnsi="Montserrat"/>
                <w:i/>
                <w:iCs/>
                <w:sz w:val="16"/>
              </w:rPr>
              <w:t xml:space="preserve">  (</w:t>
            </w:r>
            <w:proofErr w:type="gramEnd"/>
            <w:r w:rsidRPr="002C190B">
              <w:rPr>
                <w:rFonts w:ascii="Montserrat" w:hAnsi="Montserrat"/>
                <w:i/>
                <w:iCs/>
                <w:sz w:val="16"/>
              </w:rPr>
              <w:t>Please contact TowerCo)</w:t>
            </w:r>
          </w:p>
        </w:tc>
      </w:tr>
      <w:tr w:rsidR="004504CD" w:rsidTr="00D046D2" w14:paraId="3B7A7598" w14:textId="77777777">
        <w:trPr>
          <w:gridAfter w:val="3"/>
          <w:wAfter w:w="4860" w:type="dxa"/>
          <w:cantSplit/>
          <w:trHeight w:val="210"/>
        </w:trPr>
        <w:tc>
          <w:tcPr>
            <w:tcW w:w="2700" w:type="dxa"/>
            <w:gridSpan w:val="4"/>
            <w:tcBorders>
              <w:bottom w:val="nil"/>
            </w:tcBorders>
          </w:tcPr>
          <w:p w:rsidRPr="002C190B" w:rsidR="004504CD" w:rsidRDefault="000A7747" w14:paraId="4F538084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2C190B">
              <w:rPr>
                <w:rFonts w:ascii="Montserrat" w:hAnsi="Montserrat"/>
                <w:b/>
                <w:sz w:val="18"/>
                <w:szCs w:val="18"/>
              </w:rPr>
              <w:t>TowerCo</w:t>
            </w:r>
          </w:p>
        </w:tc>
        <w:tc>
          <w:tcPr>
            <w:tcW w:w="900" w:type="dxa"/>
            <w:gridSpan w:val="2"/>
            <w:tcBorders>
              <w:bottom w:val="nil"/>
            </w:tcBorders>
          </w:tcPr>
          <w:p w:rsidRPr="002C190B" w:rsidR="004504CD" w:rsidRDefault="004504CD" w14:paraId="517618E0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070" w:type="dxa"/>
            <w:gridSpan w:val="4"/>
            <w:tcBorders>
              <w:bottom w:val="nil"/>
            </w:tcBorders>
          </w:tcPr>
          <w:p w:rsidRPr="002C190B" w:rsidR="004504CD" w:rsidRDefault="004504CD" w14:paraId="3AA529CF" w14:textId="77777777">
            <w:pPr>
              <w:rPr>
                <w:rFonts w:ascii="Montserrat" w:hAnsi="Montserrat"/>
                <w:b/>
                <w:sz w:val="16"/>
              </w:rPr>
            </w:pPr>
          </w:p>
        </w:tc>
        <w:tc>
          <w:tcPr>
            <w:tcW w:w="2700" w:type="dxa"/>
            <w:gridSpan w:val="3"/>
            <w:tcBorders>
              <w:left w:val="single" w:color="auto" w:sz="12" w:space="0"/>
              <w:bottom w:val="single" w:color="auto" w:sz="8" w:space="0"/>
            </w:tcBorders>
          </w:tcPr>
          <w:p w:rsidRPr="002C190B" w:rsidR="004504CD" w:rsidRDefault="00C725C0" w14:paraId="6D41BB4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Date Rec by TowerCo:</w:t>
            </w:r>
          </w:p>
        </w:tc>
        <w:tc>
          <w:tcPr>
            <w:tcW w:w="2340" w:type="dxa"/>
            <w:gridSpan w:val="5"/>
            <w:tcBorders>
              <w:bottom w:val="single" w:color="auto" w:sz="8" w:space="0"/>
              <w:right w:val="single" w:color="auto" w:sz="6" w:space="0"/>
            </w:tcBorders>
          </w:tcPr>
          <w:p w:rsidRPr="002C190B" w:rsidR="004504CD" w:rsidRDefault="004504CD" w14:paraId="0DBA3470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57E93885" w14:textId="77777777">
        <w:trPr>
          <w:gridAfter w:val="3"/>
          <w:wAfter w:w="4860" w:type="dxa"/>
          <w:cantSplit/>
          <w:trHeight w:val="210"/>
        </w:trPr>
        <w:tc>
          <w:tcPr>
            <w:tcW w:w="2250" w:type="dxa"/>
            <w:gridSpan w:val="3"/>
          </w:tcPr>
          <w:p w:rsidRPr="002C190B" w:rsidR="00C725C0" w:rsidP="00C725C0" w:rsidRDefault="00C725C0" w14:paraId="63FE17F1" w14:textId="77777777">
            <w:pPr>
              <w:pStyle w:val="Heading4"/>
              <w:rPr>
                <w:rFonts w:ascii="Montserrat" w:hAnsi="Montserrat"/>
                <w:b w:val="0"/>
                <w:bCs/>
              </w:rPr>
            </w:pPr>
            <w:r w:rsidRPr="002C190B">
              <w:rPr>
                <w:rFonts w:ascii="Montserrat" w:hAnsi="Montserrat"/>
                <w:b w:val="0"/>
                <w:bCs/>
              </w:rPr>
              <w:t xml:space="preserve">5000 </w:t>
            </w:r>
            <w:proofErr w:type="spellStart"/>
            <w:r w:rsidRPr="002C190B">
              <w:rPr>
                <w:rFonts w:ascii="Montserrat" w:hAnsi="Montserrat"/>
                <w:b w:val="0"/>
                <w:bCs/>
              </w:rPr>
              <w:t>Valleystone</w:t>
            </w:r>
            <w:proofErr w:type="spellEnd"/>
            <w:r w:rsidRPr="002C190B">
              <w:rPr>
                <w:rFonts w:ascii="Montserrat" w:hAnsi="Montserrat"/>
                <w:b w:val="0"/>
                <w:bCs/>
              </w:rPr>
              <w:t xml:space="preserve"> Dr., Ste. 200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25E95C95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email:</w:t>
            </w:r>
          </w:p>
        </w:tc>
        <w:tc>
          <w:tcPr>
            <w:tcW w:w="2340" w:type="dxa"/>
            <w:gridSpan w:val="5"/>
          </w:tcPr>
          <w:p w:rsidRPr="003649F1" w:rsidR="00C725C0" w:rsidP="00C725C0" w:rsidRDefault="00C725C0" w14:paraId="0491866A" w14:textId="77777777">
            <w:pPr>
              <w:rPr>
                <w:rFonts w:ascii="Montserrat" w:hAnsi="Montserrat"/>
                <w:b/>
                <w:color w:val="0000FF"/>
                <w:sz w:val="16"/>
                <w:szCs w:val="16"/>
                <w:u w:val="single"/>
              </w:rPr>
            </w:pPr>
            <w:bookmarkStart w:name="_Hlt455471855" w:id="0"/>
            <w:r w:rsidRPr="003649F1">
              <w:rPr>
                <w:rFonts w:ascii="Montserrat" w:hAnsi="Montserrat"/>
                <w:color w:val="0000FF"/>
                <w:sz w:val="16"/>
                <w:szCs w:val="16"/>
                <w:u w:val="single"/>
              </w:rPr>
              <w:t>colocation@towerco.com</w:t>
            </w:r>
            <w:bookmarkEnd w:id="0"/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DDE5285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Revision Dates: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 w:rsidRPr="002C190B" w:rsidR="00C725C0" w:rsidP="00C725C0" w:rsidRDefault="00C725C0" w14:paraId="35109321" w14:textId="77777777">
            <w:pPr>
              <w:rPr>
                <w:rFonts w:ascii="Montserrat" w:hAnsi="Montserrat"/>
                <w:b/>
                <w:sz w:val="16"/>
              </w:rPr>
            </w:pPr>
          </w:p>
        </w:tc>
      </w:tr>
      <w:tr w:rsidR="00C725C0" w:rsidTr="00D046D2" w14:paraId="1D324AB1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</w:tcPr>
          <w:p w:rsidRPr="002C190B" w:rsidR="00C725C0" w:rsidP="00C725C0" w:rsidRDefault="00C725C0" w14:paraId="292A36DC" w14:textId="77777777">
            <w:pPr>
              <w:rPr>
                <w:rFonts w:ascii="Montserrat" w:hAnsi="Montserrat"/>
                <w:bCs/>
                <w:sz w:val="16"/>
              </w:rPr>
            </w:pPr>
            <w:r w:rsidRPr="002C190B">
              <w:rPr>
                <w:rFonts w:ascii="Montserrat" w:hAnsi="Montserrat"/>
                <w:bCs/>
                <w:sz w:val="16"/>
              </w:rPr>
              <w:t>Cary, NC 27519</w:t>
            </w:r>
          </w:p>
        </w:tc>
        <w:tc>
          <w:tcPr>
            <w:tcW w:w="1080" w:type="dxa"/>
            <w:gridSpan w:val="2"/>
          </w:tcPr>
          <w:p w:rsidRPr="002C190B" w:rsidR="00C725C0" w:rsidP="00C725C0" w:rsidRDefault="00C725C0" w14:paraId="5387690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office:</w:t>
            </w:r>
          </w:p>
        </w:tc>
        <w:tc>
          <w:tcPr>
            <w:tcW w:w="2340" w:type="dxa"/>
            <w:gridSpan w:val="5"/>
          </w:tcPr>
          <w:p w:rsidRPr="002C190B" w:rsidR="00C725C0" w:rsidP="00C725C0" w:rsidRDefault="00C725C0" w14:paraId="0CD4A928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919-469-5559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8" w:space="0"/>
            </w:tcBorders>
          </w:tcPr>
          <w:p w:rsidRPr="002C190B" w:rsidR="00C725C0" w:rsidP="00C725C0" w:rsidRDefault="00C725C0" w14:paraId="556A09D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Name: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8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Mountain Loop Hwy</w:t>
            </w:r>
          </w:p>
        </w:tc>
      </w:tr>
      <w:tr w:rsidR="00C725C0" w:rsidTr="00D046D2" w14:paraId="2700F044" w14:textId="77777777">
        <w:trPr>
          <w:gridAfter w:val="3"/>
          <w:wAfter w:w="4860" w:type="dxa"/>
          <w:cantSplit/>
          <w:trHeight w:val="207"/>
        </w:trPr>
        <w:tc>
          <w:tcPr>
            <w:tcW w:w="2250" w:type="dxa"/>
            <w:gridSpan w:val="3"/>
            <w:tcBorders>
              <w:bottom w:val="single" w:color="auto" w:sz="12" w:space="0"/>
            </w:tcBorders>
          </w:tcPr>
          <w:p w:rsidRPr="002C190B" w:rsidR="00C725C0" w:rsidP="00C725C0" w:rsidRDefault="00C725C0" w14:paraId="2D681AF4" w14:textId="77777777">
            <w:pPr>
              <w:rPr>
                <w:rFonts w:ascii="Montserrat" w:hAnsi="Montserrat"/>
                <w:bCs/>
                <w:sz w:val="16"/>
              </w:rPr>
            </w:pPr>
            <w:bookmarkStart w:name="_Hlt462539078" w:id="1"/>
            <w:r w:rsidRPr="002C190B">
              <w:rPr>
                <w:rFonts w:ascii="Montserrat" w:hAnsi="Montserrat"/>
                <w:bCs/>
                <w:sz w:val="16"/>
              </w:rPr>
              <w:t xml:space="preserve">Attn:  Colocation </w:t>
            </w:r>
          </w:p>
        </w:tc>
        <w:tc>
          <w:tcPr>
            <w:tcW w:w="1080" w:type="dxa"/>
            <w:gridSpan w:val="2"/>
            <w:tcBorders>
              <w:bottom w:val="single" w:color="auto" w:sz="12" w:space="0"/>
            </w:tcBorders>
          </w:tcPr>
          <w:p w:rsidRPr="002C190B" w:rsidR="00C725C0" w:rsidP="00C725C0" w:rsidRDefault="00C725C0" w14:paraId="0DDED464" w14:textId="77777777">
            <w:pPr>
              <w:rPr>
                <w:rFonts w:ascii="Montserrat" w:hAnsi="Montserrat"/>
                <w:b/>
                <w:sz w:val="14"/>
                <w:szCs w:val="18"/>
              </w:rPr>
            </w:pPr>
            <w:r w:rsidRPr="002C190B">
              <w:rPr>
                <w:rFonts w:ascii="Montserrat" w:hAnsi="Montserrat"/>
                <w:b/>
                <w:sz w:val="14"/>
                <w:szCs w:val="18"/>
              </w:rPr>
              <w:t>fax:</w:t>
            </w:r>
          </w:p>
        </w:tc>
        <w:tc>
          <w:tcPr>
            <w:tcW w:w="2340" w:type="dxa"/>
            <w:gridSpan w:val="5"/>
            <w:tcBorders>
              <w:bottom w:val="single" w:color="auto" w:sz="12" w:space="0"/>
            </w:tcBorders>
          </w:tcPr>
          <w:p w:rsidRPr="002C190B" w:rsidR="00C725C0" w:rsidP="00C725C0" w:rsidRDefault="00C725C0" w14:paraId="3886BA53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  <w:b/>
                <w:sz w:val="16"/>
              </w:rPr>
              <w:t>919-469-5530</w:t>
            </w:r>
          </w:p>
        </w:tc>
        <w:tc>
          <w:tcPr>
            <w:tcW w:w="2700" w:type="dxa"/>
            <w:gridSpan w:val="3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2C190B" w:rsidR="00C725C0" w:rsidP="00C725C0" w:rsidRDefault="00C725C0" w14:paraId="23A6CC42" w14:textId="77777777">
            <w:pPr>
              <w:rPr>
                <w:rFonts w:ascii="Montserrat" w:hAnsi="Montserrat"/>
                <w:b/>
                <w:sz w:val="16"/>
              </w:rPr>
            </w:pPr>
            <w:r w:rsidRPr="002C190B">
              <w:rPr>
                <w:rFonts w:ascii="Montserrat" w:hAnsi="Montserrat"/>
              </w:rPr>
              <w:t>TowerCo Site Number:</w:t>
            </w:r>
          </w:p>
        </w:tc>
        <w:tc>
          <w:tcPr>
            <w:tcW w:w="2340" w:type="dxa"/>
            <w:gridSpan w:val="5"/>
            <w:tcBorders>
              <w:top w:val="single" w:color="auto" w:sz="8" w:space="0"/>
              <w:bottom w:val="single" w:color="auto" w:sz="12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WA0132</w:t>
            </w:r>
          </w:p>
        </w:tc>
      </w:tr>
      <w:tr w:rsidR="00C725C0" w:rsidTr="00C725C0" w14:paraId="3CE06F94" w14:textId="77777777">
        <w:trPr>
          <w:gridAfter w:val="3"/>
          <w:wAfter w:w="4860" w:type="dxa"/>
          <w:cantSplit/>
          <w:trHeight w:val="195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6A0E2CFA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TOWERCO SITE INFORMATION</w:t>
            </w:r>
          </w:p>
        </w:tc>
      </w:tr>
      <w:tr w:rsidR="0025032B" w:rsidTr="0025032B" w14:paraId="5711D68C" w14:textId="77777777">
        <w:trPr>
          <w:gridAfter w:val="3"/>
          <w:wAfter w:w="4860" w:type="dxa"/>
          <w:cantSplit/>
          <w:trHeight w:val="573"/>
        </w:trPr>
        <w:tc>
          <w:tcPr>
            <w:tcW w:w="2160" w:type="dxa"/>
            <w:gridSpan w:val="2"/>
            <w:tcBorders>
              <w:top w:val="single" w:color="auto" w:sz="12" w:space="0"/>
              <w:right w:val="single" w:color="auto" w:sz="4" w:space="0"/>
            </w:tcBorders>
          </w:tcPr>
          <w:p w:rsidRPr="002C190B" w:rsidR="0025032B" w:rsidP="00C725C0" w:rsidRDefault="0025032B" w14:paraId="092544C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Latitude:</w:t>
            </w:r>
          </w:p>
        </w:tc>
        <w:tc>
          <w:tcPr>
            <w:tcW w:w="225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48.1506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25032B" w:rsidP="00C725C0" w:rsidRDefault="0025032B" w14:paraId="44237082" w14:textId="77777777">
            <w:pPr>
              <w:rPr>
                <w:rFonts w:ascii="Montserrat" w:hAnsi="Montserrat"/>
              </w:rPr>
            </w:pPr>
          </w:p>
        </w:tc>
        <w:tc>
          <w:tcPr>
            <w:tcW w:w="2790" w:type="dxa"/>
            <w:gridSpan w:val="4"/>
            <w:tcBorders>
              <w:top w:val="single" w:color="auto" w:sz="12" w:space="0"/>
              <w:left w:val="nil"/>
            </w:tcBorders>
          </w:tcPr>
          <w:p w:rsidRPr="002C190B" w:rsidR="0025032B" w:rsidP="00C725C0" w:rsidRDefault="0025032B" w14:paraId="1EA004D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Type:</w:t>
            </w:r>
          </w:p>
        </w:tc>
        <w:tc>
          <w:tcPr>
            <w:tcW w:w="225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Stealth - Tree</w:t>
            </w:r>
          </w:p>
        </w:tc>
      </w:tr>
      <w:tr w:rsidR="0025032B" w:rsidTr="00A436B9" w14:paraId="5F53EDB0" w14:textId="77777777">
        <w:trPr>
          <w:gridAfter w:val="3"/>
          <w:wAfter w:w="4860" w:type="dxa"/>
          <w:cantSplit/>
        </w:trPr>
        <w:tc>
          <w:tcPr>
            <w:tcW w:w="2160" w:type="dxa"/>
            <w:gridSpan w:val="2"/>
            <w:tcBorders>
              <w:bottom w:val="single" w:color="auto" w:sz="4" w:space="0"/>
            </w:tcBorders>
          </w:tcPr>
          <w:p w:rsidRPr="002C190B" w:rsidR="0025032B" w:rsidP="00C725C0" w:rsidRDefault="0025032B" w14:paraId="6260AC79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Longitude:</w:t>
            </w:r>
          </w:p>
        </w:tc>
        <w:tc>
          <w:tcPr>
            <w:tcW w:w="35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-122.02175</w:t>
            </w:r>
          </w:p>
        </w:tc>
        <w:tc>
          <w:tcPr>
            <w:tcW w:w="2790" w:type="dxa"/>
            <w:gridSpan w:val="4"/>
            <w:tcBorders>
              <w:left w:val="nil"/>
              <w:bottom w:val="single" w:color="auto" w:sz="4" w:space="0"/>
            </w:tcBorders>
          </w:tcPr>
          <w:p w:rsidRPr="002C190B" w:rsidR="0025032B" w:rsidP="00C725C0" w:rsidRDefault="0025032B" w14:paraId="4E932C2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Existing Structure Height (ft. AGL):</w:t>
            </w:r>
          </w:p>
        </w:tc>
        <w:tc>
          <w:tcPr>
            <w:tcW w:w="22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>
            <w:r>
              <w:rPr>
                <w:rFonts w:ascii="Montserrat" w:hAnsi="Montserrat"/>
                <w:sz w:val="18"/>
              </w:rPr>
              <w:t>144</w:t>
            </w:r>
          </w:p>
        </w:tc>
      </w:tr>
      <w:tr w:rsidR="00D046D2" w:rsidTr="00C76BD0" w14:paraId="7E360D94" w14:textId="77777777">
        <w:trPr>
          <w:gridAfter w:val="3"/>
          <w:wAfter w:w="4860" w:type="dxa"/>
          <w:cantSplit/>
        </w:trPr>
        <w:tc>
          <w:tcPr>
            <w:tcW w:w="1350" w:type="dxa"/>
            <w:tcBorders>
              <w:bottom w:val="single" w:color="auto" w:sz="12" w:space="0"/>
            </w:tcBorders>
          </w:tcPr>
          <w:p w:rsidRPr="002C190B" w:rsidR="00D046D2" w:rsidP="00C725C0" w:rsidRDefault="00D046D2" w14:paraId="31D268F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Site Address:</w:t>
            </w:r>
          </w:p>
        </w:tc>
        <w:tc>
          <w:tcPr>
            <w:tcW w:w="4320" w:type="dxa"/>
            <w:gridSpan w:val="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17030 155th Ave NE</w:t>
              <w:br/>
              <w:t>Arlington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57C93932" w14:textId="542F5320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County: </w:t>
            </w:r>
            <w:r w:rsidRPr="002C190B">
              <w:rPr>
                <w:rFonts w:ascii="Montserrat" w:hAnsi="Montserrat"/>
              </w:rPr>
              <w:fldChar w:fldCharType="begin">
                <w:ffData>
                  <w:name w:val="Text129"/>
                  <w:enabled/>
                  <w:calcOnExit w:val="0"/>
                  <w:textInput/>
                </w:ffData>
              </w:fldChar>
            </w:r>
            <w:r w:rsidRPr="002C190B">
              <w:rPr>
                <w:rFonts w:ascii="Montserrat" w:hAnsi="Montserrat"/>
              </w:rPr>
              <w:instrText xml:space="preserve"> FORMTEXT </w:instrText>
            </w:r>
            <w:r w:rsidRPr="002C190B">
              <w:rPr>
                <w:rFonts w:ascii="Montserrat" w:hAnsi="Montserrat"/>
              </w:rPr>
            </w:r>
            <w:r w:rsidRPr="002C190B">
              <w:rPr>
                <w:rFonts w:ascii="Montserrat" w:hAnsi="Montserrat"/>
              </w:rPr>
              <w:fldChar w:fldCharType="separate"/>
            </w:r>
            <w:r w:rsidRPr="002C190B">
              <w:rPr>
                <w:rFonts w:ascii="Montserrat" w:hAnsi="Montserrat"/>
              </w:rPr>
              <w:fldChar w:fldCharType="end"/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Snohomish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</w:tcPr>
          <w:p w:rsidRPr="002C190B" w:rsidR="00D046D2" w:rsidP="00C725C0" w:rsidRDefault="00D046D2" w14:paraId="790117A1" w14:textId="3694D1B6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State:</w:t>
            </w:r>
          </w:p>
        </w:tc>
        <w:tc>
          <w:tcPr>
            <w:tcW w:w="810" w:type="dxa"/>
            <w:tcBorders>
              <w:top w:val="single" w:color="auto" w:sz="4" w:space="0"/>
              <w:bottom w:val="single" w:color="auto" w:sz="12" w:space="0"/>
              <w:right w:val="single" w:color="auto" w:sz="6" w:space="0"/>
            </w:tcBorders>
            <w:shd w:val="clear" w:color="auto" w:fill="auto"/>
          </w:tcPr>
          <w:p>
            <w:r>
              <w:rPr>
                <w:rFonts w:ascii="Montserrat" w:hAnsi="Montserrat"/>
                <w:sz w:val="18"/>
              </w:rPr>
              <w:t>WA</w:t>
            </w:r>
          </w:p>
        </w:tc>
      </w:tr>
      <w:bookmarkEnd w:id="1"/>
      <w:tr w:rsidR="00C725C0" w:rsidTr="00C725C0" w14:paraId="60A2816E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tcBorders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7AB3D941" w14:textId="77777777">
            <w:pPr>
              <w:pStyle w:val="Heading6"/>
              <w:rPr>
                <w:rFonts w:ascii="Montserrat" w:hAnsi="Montserrat"/>
                <w:szCs w:val="22"/>
              </w:rPr>
            </w:pPr>
            <w:r w:rsidRPr="002C190B">
              <w:rPr>
                <w:rFonts w:ascii="Montserrat" w:hAnsi="Montserrat"/>
                <w:szCs w:val="22"/>
              </w:rPr>
              <w:t>APPLICANT INFORMATION</w:t>
            </w:r>
          </w:p>
        </w:tc>
      </w:tr>
      <w:tr w:rsidR="00C725C0" w:rsidTr="00D046D2" w14:paraId="7CB47183" w14:textId="77777777">
        <w:trPr>
          <w:gridAfter w:val="3"/>
          <w:wAfter w:w="4860" w:type="dxa"/>
          <w:trHeight w:val="207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54C4BA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6" w:id="2"/>
            <w:bookmarkStart w:name="Text17" w:id="3"/>
            <w:r w:rsidRPr="002C190B">
              <w:rPr>
                <w:rFonts w:ascii="Montserrat" w:hAnsi="Montserrat"/>
              </w:rPr>
              <w:t>pplicant (Carrier):</w:t>
            </w:r>
          </w:p>
        </w:tc>
        <w:bookmarkEnd w:id="2"/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000935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B6E1C87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Name:</w:t>
            </w:r>
          </w:p>
        </w:tc>
        <w:bookmarkEnd w:id="3"/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A4964FF" w14:textId="77777777">
            <w:pPr>
              <w:rPr>
                <w:rFonts w:ascii="Montserrat" w:hAnsi="Montserrat"/>
                <w:color w:val="000000"/>
              </w:rPr>
            </w:pPr>
          </w:p>
        </w:tc>
      </w:tr>
      <w:tr w:rsidR="00C725C0" w:rsidTr="00D046D2" w14:paraId="44940BBF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173977E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>Applicant Site Name: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A877BA4" w14:textId="77777777">
            <w:pPr>
              <w:rPr>
                <w:rFonts w:ascii="Montserrat" w:hAnsi="Montserrat"/>
                <w:b/>
                <w:u w:val="single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A9F0543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Company Name: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99CE81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8065A9C" w14:textId="77777777">
        <w:trPr>
          <w:gridAfter w:val="3"/>
          <w:wAfter w:w="4860" w:type="dxa"/>
        </w:trPr>
        <w:tc>
          <w:tcPr>
            <w:tcW w:w="225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7E9372E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Applicant Site Number:</w:t>
            </w:r>
          </w:p>
        </w:tc>
        <w:tc>
          <w:tcPr>
            <w:tcW w:w="297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9AC03EC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 xml:space="preserve">         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71F664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Number: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AA28648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2FB8086" w14:textId="77777777">
        <w:trPr>
          <w:gridAfter w:val="3"/>
          <w:wAfter w:w="4860" w:type="dxa"/>
          <w:cantSplit/>
          <w:trHeight w:val="26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6CF0670" w14:textId="77777777">
            <w:pPr>
              <w:ind w:right="432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Req. Date </w:t>
            </w:r>
            <w:r w:rsidRPr="002C190B" w:rsidR="001246DE">
              <w:rPr>
                <w:rFonts w:ascii="Montserrat" w:hAnsi="Montserrat"/>
              </w:rPr>
              <w:t>for</w:t>
            </w:r>
            <w:r w:rsidRPr="002C190B">
              <w:rPr>
                <w:rFonts w:ascii="Montserrat" w:hAnsi="Montserrat"/>
              </w:rPr>
              <w:t xml:space="preserve"> Receipt of Agreement: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F36C296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2D3F4C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Fax: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8620235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3E8BACD" w14:textId="77777777">
        <w:trPr>
          <w:gridAfter w:val="3"/>
          <w:wAfter w:w="4860" w:type="dxa"/>
          <w:cantSplit/>
          <w:trHeight w:val="128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57E6348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Installation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CB3896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EAA78B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Address:</w:t>
            </w:r>
          </w:p>
        </w:tc>
        <w:tc>
          <w:tcPr>
            <w:tcW w:w="3150" w:type="dxa"/>
            <w:gridSpan w:val="6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CE54DDC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73B3476" w14:textId="77777777">
        <w:trPr>
          <w:gridAfter w:val="3"/>
          <w:wAfter w:w="4860" w:type="dxa"/>
          <w:cantSplit/>
          <w:trHeight w:val="143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253280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Proposed ON AIR Date: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B349C44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vMerge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C5BCE39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vMerge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031B4D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D046D2" w14:paraId="5AAA3F40" w14:textId="77777777">
        <w:trPr>
          <w:gridAfter w:val="3"/>
          <w:wAfter w:w="4860" w:type="dxa"/>
          <w:trHeight w:val="33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58646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A</w:t>
            </w:r>
            <w:bookmarkStart w:name="Text12" w:id="4"/>
            <w:r w:rsidRPr="002C190B">
              <w:rPr>
                <w:rFonts w:ascii="Montserrat" w:hAnsi="Montserrat"/>
              </w:rPr>
              <w:t>pplicant Entity Name on SA:</w:t>
            </w:r>
          </w:p>
        </w:tc>
        <w:bookmarkEnd w:id="4"/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B101BC7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64069E1F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Primary Contact Email:</w:t>
            </w: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CECFCC7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027B6756" w14:textId="77777777">
        <w:trPr>
          <w:gridAfter w:val="3"/>
          <w:wAfter w:w="4860" w:type="dxa"/>
          <w:trHeight w:val="170"/>
        </w:trPr>
        <w:tc>
          <w:tcPr>
            <w:tcW w:w="2700" w:type="dxa"/>
            <w:gridSpan w:val="4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504955E3" w14:textId="77777777">
            <w:pPr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Notice Address for Lease: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2870C4ED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093F7B50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36A5CEA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42333C0" w14:textId="77777777">
        <w:trPr>
          <w:gridAfter w:val="3"/>
          <w:wAfter w:w="4860" w:type="dxa"/>
          <w:trHeight w:val="50"/>
        </w:trPr>
        <w:tc>
          <w:tcPr>
            <w:tcW w:w="2700" w:type="dxa"/>
            <w:gridSpan w:val="4"/>
            <w:tcBorders>
              <w:top w:val="single" w:color="auto" w:sz="4" w:space="0"/>
            </w:tcBorders>
          </w:tcPr>
          <w:p w:rsidRPr="002C190B" w:rsidR="00C725C0" w:rsidP="00C725C0" w:rsidRDefault="00C725C0" w14:paraId="5337F80D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Billing Address:</w:t>
            </w:r>
          </w:p>
        </w:tc>
        <w:tc>
          <w:tcPr>
            <w:tcW w:w="2520" w:type="dxa"/>
            <w:gridSpan w:val="5"/>
            <w:tcBorders>
              <w:top w:val="single" w:color="auto" w:sz="4" w:space="0"/>
            </w:tcBorders>
          </w:tcPr>
          <w:p w:rsidRPr="002C190B" w:rsidR="00C725C0" w:rsidP="00C725C0" w:rsidRDefault="00C725C0" w14:paraId="2533F234" w14:textId="77777777">
            <w:pPr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3"/>
            <w:tcBorders>
              <w:top w:val="single" w:color="auto" w:sz="4" w:space="0"/>
            </w:tcBorders>
          </w:tcPr>
          <w:p w:rsidRPr="002C190B" w:rsidR="00C725C0" w:rsidP="00C725C0" w:rsidRDefault="00C725C0" w14:paraId="54DF7973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top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43125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586EC195" w14:textId="77777777">
        <w:trPr>
          <w:gridAfter w:val="3"/>
          <w:wAfter w:w="4860" w:type="dxa"/>
        </w:trPr>
        <w:tc>
          <w:tcPr>
            <w:tcW w:w="2700" w:type="dxa"/>
            <w:gridSpan w:val="4"/>
            <w:tcBorders>
              <w:bottom w:val="single" w:color="auto" w:sz="4" w:space="0"/>
            </w:tcBorders>
          </w:tcPr>
          <w:p w:rsidRPr="002C190B" w:rsidR="00C725C0" w:rsidP="00C725C0" w:rsidRDefault="00C725C0" w14:paraId="658523AA" w14:textId="77777777">
            <w:pPr>
              <w:rPr>
                <w:rFonts w:ascii="Montserrat" w:hAnsi="Montserrat"/>
              </w:rPr>
            </w:pPr>
          </w:p>
        </w:tc>
        <w:tc>
          <w:tcPr>
            <w:tcW w:w="2520" w:type="dxa"/>
            <w:gridSpan w:val="5"/>
            <w:tcBorders>
              <w:bottom w:val="single" w:color="auto" w:sz="4" w:space="0"/>
            </w:tcBorders>
          </w:tcPr>
          <w:p w:rsidRPr="002C190B" w:rsidR="00C725C0" w:rsidP="00C725C0" w:rsidRDefault="00C725C0" w14:paraId="3FB62592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2340" w:type="dxa"/>
            <w:gridSpan w:val="3"/>
            <w:tcBorders>
              <w:bottom w:val="single" w:color="auto" w:sz="4" w:space="0"/>
            </w:tcBorders>
          </w:tcPr>
          <w:p w:rsidRPr="002C190B" w:rsidR="00C725C0" w:rsidP="00C725C0" w:rsidRDefault="00C725C0" w14:paraId="49CC32B2" w14:textId="77777777">
            <w:pPr>
              <w:rPr>
                <w:rFonts w:ascii="Montserrat" w:hAnsi="Montserrat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C1BCA4" w14:textId="77777777">
            <w:pPr>
              <w:rPr>
                <w:rFonts w:ascii="Montserrat" w:hAnsi="Montserrat"/>
                <w:b/>
              </w:rPr>
            </w:pPr>
          </w:p>
        </w:tc>
      </w:tr>
      <w:tr w:rsidR="00C725C0" w:rsidTr="001266A4" w14:paraId="657836F7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4" w:space="0"/>
              <w:right w:val="single" w:color="auto" w:sz="6" w:space="0"/>
            </w:tcBorders>
            <w:shd w:val="pct20" w:color="auto" w:fill="FFFFFF"/>
          </w:tcPr>
          <w:p w:rsidRPr="002C190B" w:rsidR="00C725C0" w:rsidP="00C725C0" w:rsidRDefault="00C725C0" w14:paraId="2C056173" w14:textId="77777777">
            <w:pPr>
              <w:pStyle w:val="Heading7"/>
              <w:rPr>
                <w:rFonts w:ascii="Montserrat" w:hAnsi="Montserrat"/>
                <w:color w:val="C0C0C0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CARRIER INFORMATION</w:t>
            </w:r>
          </w:p>
        </w:tc>
      </w:tr>
      <w:tr w:rsidR="00C725C0" w:rsidTr="00D046D2" w14:paraId="114CADDE" w14:textId="77777777">
        <w:trPr>
          <w:gridAfter w:val="3"/>
          <w:wAfter w:w="4860" w:type="dxa"/>
          <w:cantSplit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FE198CA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Leasing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CAF6F47" w14:textId="77777777">
            <w:pPr>
              <w:rPr>
                <w:rFonts w:ascii="Montserrat" w:hAnsi="Montserrat"/>
                <w:color w:val="000000"/>
              </w:rPr>
            </w:pPr>
            <w:r w:rsidRPr="002C190B">
              <w:rPr>
                <w:rFonts w:ascii="Montserrat" w:hAnsi="Montserrat"/>
                <w:color w:val="000000"/>
              </w:rPr>
              <w:t xml:space="preserve">  </w:t>
            </w:r>
          </w:p>
        </w:tc>
      </w:tr>
      <w:tr w:rsidR="00C725C0" w:rsidTr="00D046D2" w14:paraId="42E080AE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5B6E488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RF Contact</w:t>
            </w:r>
            <w:r w:rsidRPr="002C190B">
              <w:rPr>
                <w:rFonts w:ascii="Montserrat" w:hAnsi="Montserrat"/>
              </w:rPr>
              <w:t xml:space="preserve"> Name/Number/Email</w:t>
            </w:r>
            <w:r w:rsidR="00803F54">
              <w:rPr>
                <w:rFonts w:ascii="Montserrat" w:hAnsi="Montserrat"/>
              </w:rPr>
              <w:t>:</w:t>
            </w:r>
            <w:r w:rsidRPr="002C190B">
              <w:rPr>
                <w:rFonts w:ascii="Montserrat" w:hAnsi="Montserrat"/>
              </w:rPr>
              <w:t xml:space="preserve"> 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46A08CE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2C64C066" w14:textId="77777777">
        <w:trPr>
          <w:gridAfter w:val="3"/>
          <w:wAfter w:w="486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9B575B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Legal Review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172CE6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B5594B6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3035DC61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Zoning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D54339E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424D0356" w14:textId="77777777"/>
        </w:tc>
        <w:tc>
          <w:tcPr>
            <w:tcW w:w="1620" w:type="dxa"/>
            <w:tcBorders>
              <w:top w:val="single" w:color="auto" w:sz="12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F85CEA7" w14:textId="77777777">
            <w:pPr>
              <w:jc w:val="center"/>
              <w:rPr>
                <w:b/>
              </w:rPr>
            </w:pPr>
            <w:r>
              <w:rPr>
                <w:b/>
              </w:rPr>
              <w:t>Sector 3</w:t>
            </w:r>
          </w:p>
        </w:tc>
      </w:tr>
      <w:tr w:rsidR="00C725C0" w:rsidTr="00D046D2" w14:paraId="333DD4C1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C725C0" w:rsidP="00C725C0" w:rsidRDefault="00C725C0" w14:paraId="4D370539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C</w:t>
            </w:r>
            <w:bookmarkStart w:name="Text30" w:id="5"/>
            <w:r w:rsidRPr="00803F54">
              <w:rPr>
                <w:rFonts w:ascii="Montserrat" w:hAnsi="Montserrat"/>
                <w:b/>
                <w:bCs/>
              </w:rPr>
              <w:t>onstruction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 xml:space="preserve">:                                                                      </w:t>
            </w:r>
          </w:p>
        </w:tc>
        <w:bookmarkEnd w:id="5"/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2D04654" w14:textId="77777777">
            <w:pPr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1B26F091" w14:textId="77777777"/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FE79B4E" w14:textId="77777777">
            <w:pPr>
              <w:jc w:val="center"/>
            </w:pPr>
            <w:r>
              <w:t>330’</w:t>
            </w:r>
          </w:p>
        </w:tc>
      </w:tr>
      <w:tr w:rsidR="00C725C0" w:rsidTr="00D046D2" w14:paraId="131FA430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Pr="002C190B" w:rsidR="00803F54" w:rsidP="00C725C0" w:rsidRDefault="00C725C0" w14:paraId="6617CCA6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Site Tech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 w:rsidR="00803F54"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803F54" w:rsidP="00C725C0" w:rsidRDefault="00803F54" w14:paraId="3A12E2A8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C725C0" w:rsidP="00C725C0" w:rsidRDefault="00C725C0" w14:paraId="018E2585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454214AA" w14:textId="77777777">
            <w:pPr>
              <w:jc w:val="center"/>
            </w:pPr>
            <w:r>
              <w:t>4</w:t>
            </w:r>
          </w:p>
        </w:tc>
      </w:tr>
      <w:tr w:rsidR="001266A4" w:rsidTr="00D046D2" w14:paraId="6E4E3CD2" w14:textId="77777777">
        <w:trPr>
          <w:gridAfter w:val="1"/>
          <w:wAfter w:w="1620" w:type="dxa"/>
        </w:trPr>
        <w:tc>
          <w:tcPr>
            <w:tcW w:w="3330" w:type="dxa"/>
            <w:gridSpan w:val="5"/>
            <w:tcBorders>
              <w:top w:val="single" w:color="auto" w:sz="4" w:space="0"/>
              <w:bottom w:val="single" w:color="auto" w:sz="4" w:space="0"/>
            </w:tcBorders>
          </w:tcPr>
          <w:p w:rsidR="001266A4" w:rsidP="001266A4" w:rsidRDefault="001266A4" w14:paraId="3FEA8FFE" w14:textId="77777777">
            <w:pPr>
              <w:rPr>
                <w:rFonts w:ascii="Montserrat" w:hAnsi="Montserrat"/>
              </w:rPr>
            </w:pPr>
            <w:r w:rsidRPr="00803F54">
              <w:rPr>
                <w:rFonts w:ascii="Montserrat" w:hAnsi="Montserrat"/>
                <w:b/>
                <w:bCs/>
              </w:rPr>
              <w:t>Emergency Contact</w:t>
            </w:r>
            <w:r w:rsidRPr="002C190B">
              <w:rPr>
                <w:rFonts w:ascii="Montserrat" w:hAnsi="Montserrat"/>
              </w:rPr>
              <w:t xml:space="preserve"> Name/Number</w:t>
            </w:r>
            <w:r>
              <w:rPr>
                <w:rFonts w:ascii="Montserrat" w:hAnsi="Montserrat"/>
              </w:rPr>
              <w:t>/Email</w:t>
            </w:r>
            <w:r w:rsidRPr="002C190B">
              <w:rPr>
                <w:rFonts w:ascii="Montserrat" w:hAnsi="Montserrat"/>
              </w:rPr>
              <w:t>:</w:t>
            </w:r>
          </w:p>
          <w:p w:rsidRPr="00803F54" w:rsidR="001266A4" w:rsidP="00C725C0" w:rsidRDefault="001266A4" w14:paraId="24A2D2D9" w14:textId="77777777">
            <w:pPr>
              <w:rPr>
                <w:rFonts w:ascii="Montserrat" w:hAnsi="Montserrat"/>
                <w:b/>
                <w:bCs/>
              </w:rPr>
            </w:pPr>
          </w:p>
        </w:tc>
        <w:tc>
          <w:tcPr>
            <w:tcW w:w="7380" w:type="dxa"/>
            <w:gridSpan w:val="1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1266A4" w:rsidP="00C725C0" w:rsidRDefault="001266A4" w14:paraId="157FA4ED" w14:textId="77777777">
            <w:pPr>
              <w:ind w:right="-108"/>
              <w:rPr>
                <w:rFonts w:ascii="Montserrat" w:hAnsi="Montserrat"/>
              </w:rPr>
            </w:pPr>
          </w:p>
        </w:tc>
        <w:tc>
          <w:tcPr>
            <w:tcW w:w="1620" w:type="dxa"/>
            <w:tcBorders>
              <w:left w:val="single" w:color="auto" w:sz="4" w:space="0"/>
            </w:tcBorders>
          </w:tcPr>
          <w:p w:rsidR="001266A4" w:rsidP="00C725C0" w:rsidRDefault="001266A4" w14:paraId="5CE6E69F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1266A4" w:rsidP="00C725C0" w:rsidRDefault="001266A4" w14:paraId="212A4964" w14:textId="77777777">
            <w:pPr>
              <w:jc w:val="center"/>
            </w:pPr>
          </w:p>
        </w:tc>
      </w:tr>
      <w:tr w:rsidR="00C725C0" w:rsidTr="001266A4" w14:paraId="629866E8" w14:textId="77777777">
        <w:trPr>
          <w:cantSplit/>
          <w:trHeight w:val="213"/>
        </w:trPr>
        <w:tc>
          <w:tcPr>
            <w:tcW w:w="10710" w:type="dxa"/>
            <w:gridSpan w:val="18"/>
            <w:tcBorders>
              <w:top w:val="single" w:color="auto" w:sz="4" w:space="0"/>
            </w:tcBorders>
            <w:shd w:val="pct20" w:color="auto" w:fill="FFFFFF"/>
          </w:tcPr>
          <w:p w:rsidRPr="002C190B" w:rsidR="00C725C0" w:rsidP="00C725C0" w:rsidRDefault="00C725C0" w14:paraId="4A8026AB" w14:textId="77777777">
            <w:pPr>
              <w:jc w:val="center"/>
              <w:rPr>
                <w:rFonts w:ascii="Montserrat" w:hAnsi="Montserrat"/>
                <w:b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ANTENNAS</w:t>
            </w:r>
          </w:p>
        </w:tc>
        <w:tc>
          <w:tcPr>
            <w:tcW w:w="1620" w:type="dxa"/>
          </w:tcPr>
          <w:p w:rsidR="00C725C0" w:rsidP="00C725C0" w:rsidRDefault="00C725C0" w14:paraId="31585AFE" w14:textId="77777777"/>
        </w:tc>
        <w:tc>
          <w:tcPr>
            <w:tcW w:w="1620" w:type="dxa"/>
          </w:tcPr>
          <w:p w:rsidR="00C725C0" w:rsidP="00C725C0" w:rsidRDefault="00C725C0" w14:paraId="25A79931" w14:textId="77777777"/>
        </w:tc>
        <w:tc>
          <w:tcPr>
            <w:tcW w:w="1620" w:type="dxa"/>
            <w:tcBorders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29ACBB41" w14:textId="77777777">
            <w:pPr>
              <w:jc w:val="center"/>
            </w:pPr>
          </w:p>
        </w:tc>
      </w:tr>
      <w:tr w:rsidR="00C725C0" w:rsidTr="00D046D2" w14:paraId="1B1A68A0" w14:textId="77777777">
        <w:trPr>
          <w:gridAfter w:val="3"/>
          <w:wAfter w:w="4860" w:type="dxa"/>
          <w:cantSplit/>
          <w:trHeight w:val="5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BB0B843" w14:textId="77777777">
            <w:pPr>
              <w:rPr>
                <w:rFonts w:ascii="Montserrat" w:hAnsi="Montserrat"/>
                <w:b/>
              </w:rPr>
            </w:pP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15999DFC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1</w:t>
            </w: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14E9680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Sector 2</w:t>
            </w: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</w:tcPr>
          <w:p w:rsidRPr="002C190B" w:rsidR="00C725C0" w:rsidP="00C725C0" w:rsidRDefault="00C725C0" w14:paraId="7EF0910D" w14:textId="77777777">
            <w:pPr>
              <w:jc w:val="center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/>
              </w:rPr>
              <w:t>Sector 3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DF996C8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AUX /Other</w:t>
            </w:r>
          </w:p>
        </w:tc>
      </w:tr>
      <w:tr w:rsidR="00C725C0" w:rsidTr="00D046D2" w14:paraId="5147094A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5F2C803D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D</w:t>
            </w:r>
            <w:bookmarkStart w:name="Text41" w:id="6"/>
            <w:r w:rsidRPr="00803F54">
              <w:rPr>
                <w:rFonts w:ascii="Montserrat" w:hAnsi="Montserrat"/>
                <w:b/>
                <w:sz w:val="18"/>
                <w:szCs w:val="18"/>
              </w:rPr>
              <w:t>esired Rad Center (ft AGL)</w:t>
            </w:r>
          </w:p>
        </w:tc>
        <w:bookmarkEnd w:id="6"/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940944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8451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8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82E546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5468BDD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889A58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3C3A3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Antenna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A92441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84C219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BB09C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416EF3BE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2ABCB6ED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A0F0C9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Manufacturer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420B5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0B9C48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1B614B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14478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627E4A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C25F8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Model (Attach Spec Sheet)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D808E0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D947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3A26A71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8DA34CA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7E469C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37BA8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lastRenderedPageBreak/>
              <w:t>Antenna Weight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lbs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 xml:space="preserve"> per antenna)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9EE663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9D500F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left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B93A0A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9882AF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39E7A7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0BB6F7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1AFA5C1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A76DD8A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D1DDDD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DD51BF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B6EC50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CC253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ERP (watts)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FBD1CA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50112CD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53B1E1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57FEF7A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8A09DE3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38ACE0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Antenna Gain (dB)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ECCD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D630D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51BCFC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6FE6620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5ED01262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4D5D32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Orientation/Azimuth (Degrees)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A122FCD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6C07A8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6129699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C4391F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0AD1C97C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6F5E155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Mechanical Tilt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764847E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363B94F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6CD99C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890171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0A55CFB" w14:textId="77777777">
        <w:trPr>
          <w:gridAfter w:val="3"/>
          <w:wAfter w:w="4860" w:type="dxa"/>
          <w:cantSplit/>
          <w:trHeight w:val="21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2B598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RRU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315CAA8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C8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BA8FBC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528FE02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76A952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2ECE3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RRU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4D6CE77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FBB784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6014B54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1AB396B5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725692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8C6544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9CADA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4BF4C97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9EA240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36752551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F1B808F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140812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RRU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2A833B4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9D4352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4D07869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34C47078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EF44D90" w14:textId="77777777">
        <w:trPr>
          <w:gridAfter w:val="3"/>
          <w:wAfter w:w="4860" w:type="dxa"/>
          <w:cantSplit/>
          <w:trHeight w:val="251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C45A5F" w:rsidR="00C725C0" w:rsidP="00C725C0" w:rsidRDefault="00C725C0" w14:paraId="0D1FED68" w14:textId="77777777">
            <w:pPr>
              <w:rPr>
                <w:rFonts w:ascii="Montserrat" w:hAnsi="Montserrat"/>
                <w:bCs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Surge Suppressor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CE36136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A15117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54BA239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19B540C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1BFDA47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D507B3C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Surge Suppressor Manufacturer &amp; Model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394724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0F010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44A5179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C86FDB6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6AA45804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25A13F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6A7C45B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D24A210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716A12D5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0D61591D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3D87DF0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DD1914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Surge Suppressor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2BBF4C5A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64E0E05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C725C0" w:rsidP="00C725C0" w:rsidRDefault="00C725C0" w14:paraId="220AC2DF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2C190B" w:rsidR="00C725C0" w:rsidP="00C725C0" w:rsidRDefault="00C725C0" w14:paraId="11E29C03" w14:textId="77777777">
            <w:pPr>
              <w:jc w:val="center"/>
              <w:rPr>
                <w:rFonts w:ascii="Montserrat" w:hAnsi="Montserrat"/>
              </w:rPr>
            </w:pPr>
          </w:p>
        </w:tc>
      </w:tr>
      <w:tr w:rsidR="00C725C0" w:rsidTr="00D046D2" w14:paraId="49F6020C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08300E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TMA</w:t>
            </w: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CC5979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354A218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00DB3556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7499C3B6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44B1CF88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DB95F25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 xml:space="preserve">TMA Manufacturer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&amp;  Model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841802" w14:textId="77777777">
            <w:pPr>
              <w:jc w:val="center"/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2599F17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:rsidRPr="002C190B" w:rsidR="00C725C0" w:rsidP="00C725C0" w:rsidRDefault="00C725C0" w14:paraId="1DD091C3" w14:textId="77777777">
            <w:pPr>
              <w:jc w:val="center"/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6574962B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7F5701AF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4735B1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087959AB" w14:textId="77777777">
            <w:pPr>
              <w:rPr>
                <w:rFonts w:ascii="Montserrat" w:hAnsi="Montserrat"/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3271BB7B" w14:textId="77777777">
            <w:pPr>
              <w:rPr>
                <w:rFonts w:ascii="Montserrat" w:hAnsi="Montserrat"/>
              </w:rPr>
            </w:pPr>
          </w:p>
        </w:tc>
        <w:tc>
          <w:tcPr>
            <w:tcW w:w="17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C190B" w:rsidR="00C725C0" w:rsidP="00C725C0" w:rsidRDefault="00C725C0" w14:paraId="503226AA" w14:textId="77777777">
            <w:pPr>
              <w:rPr>
                <w:rFonts w:ascii="Montserrat" w:hAnsi="Montserrat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Pr="002C190B" w:rsidR="00C725C0" w:rsidP="00C725C0" w:rsidRDefault="00C725C0" w14:paraId="2F021E74" w14:textId="77777777">
            <w:pPr>
              <w:rPr>
                <w:rFonts w:ascii="Montserrat" w:hAnsi="Montserrat"/>
              </w:rPr>
            </w:pPr>
          </w:p>
        </w:tc>
      </w:tr>
      <w:tr w:rsidR="00C725C0" w:rsidTr="00D046D2" w14:paraId="61099E8E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47E88398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TMA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3E0D4326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1DD5D5FC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2F7EDB78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Pr="00CF7FF8" w:rsidR="00C725C0" w:rsidP="00C725C0" w:rsidRDefault="00C725C0" w14:paraId="30B669E7" w14:textId="77777777"/>
        </w:tc>
      </w:tr>
      <w:tr w:rsidR="00C725C0" w:rsidTr="00D046D2" w14:paraId="07DCFB0D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9148D0B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C45A5F">
              <w:rPr>
                <w:rFonts w:ascii="Montserrat" w:hAnsi="Montserrat"/>
                <w:bCs/>
                <w:sz w:val="18"/>
                <w:szCs w:val="18"/>
              </w:rPr>
              <w:t>RET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Quantity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73C892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8E26041" w14:textId="77777777"/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F9387EF" w14:textId="77777777"/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9D2D25C" w14:textId="77777777">
            <w:pPr>
              <w:jc w:val="center"/>
            </w:pPr>
          </w:p>
        </w:tc>
      </w:tr>
      <w:tr w:rsidR="00C725C0" w:rsidTr="00D046D2" w14:paraId="0FE5C036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397DD37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Manufacturer and Model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40E695D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ECDB38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4A2C34B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332AE6D1" w14:textId="77777777">
            <w:pPr>
              <w:jc w:val="center"/>
            </w:pPr>
          </w:p>
        </w:tc>
      </w:tr>
      <w:tr w:rsidR="00C725C0" w:rsidTr="00D046D2" w14:paraId="6F4A49DF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0B9AC0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Dimensions (</w:t>
            </w:r>
            <w:proofErr w:type="spellStart"/>
            <w:r w:rsidRPr="00803F54">
              <w:rPr>
                <w:rFonts w:ascii="Montserrat" w:hAnsi="Montserrat"/>
                <w:sz w:val="18"/>
                <w:szCs w:val="18"/>
              </w:rPr>
              <w:t>HxWxD</w:t>
            </w:r>
            <w:proofErr w:type="spell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43CAE5C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06F9EDF2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3D2A0D51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114DC34E" w14:textId="77777777">
            <w:pPr>
              <w:jc w:val="center"/>
            </w:pPr>
          </w:p>
        </w:tc>
      </w:tr>
      <w:tr w:rsidR="00C725C0" w:rsidTr="00D046D2" w14:paraId="51D77CF9" w14:textId="77777777">
        <w:trPr>
          <w:gridAfter w:val="3"/>
          <w:wAfter w:w="4860" w:type="dxa"/>
          <w:cantSplit/>
          <w:trHeight w:val="260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1000D53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RET Weight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803F54" w:rsidR="00C725C0" w:rsidP="00C725C0" w:rsidRDefault="00C725C0" w14:paraId="0B016E4A" w14:textId="77777777">
            <w:pPr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50F0BA4A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="00C725C0" w:rsidP="00C725C0" w:rsidRDefault="00C725C0" w14:paraId="3E278592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</w:tcPr>
          <w:p w:rsidR="00C725C0" w:rsidP="00C725C0" w:rsidRDefault="00C725C0" w14:paraId="0D3BFFF8" w14:textId="77777777">
            <w:pPr>
              <w:jc w:val="center"/>
            </w:pPr>
          </w:p>
        </w:tc>
      </w:tr>
      <w:tr w:rsidR="00C725C0" w:rsidTr="00D046D2" w14:paraId="524E0F09" w14:textId="77777777">
        <w:trPr>
          <w:gridAfter w:val="3"/>
          <w:wAfter w:w="4860" w:type="dxa"/>
          <w:cantSplit/>
          <w:trHeight w:val="116"/>
        </w:trPr>
        <w:tc>
          <w:tcPr>
            <w:tcW w:w="3780" w:type="dxa"/>
            <w:gridSpan w:val="7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2E238EB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Mount Type /</w:t>
            </w:r>
            <w:proofErr w:type="spellStart"/>
            <w:r w:rsidRPr="00803F54">
              <w:rPr>
                <w:rFonts w:ascii="Montserrat" w:hAnsi="Montserrat"/>
                <w:b/>
                <w:sz w:val="18"/>
                <w:szCs w:val="18"/>
              </w:rPr>
              <w:t>Mfg</w:t>
            </w:r>
            <w:proofErr w:type="spellEnd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/Model            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   </w:t>
            </w:r>
            <w:r w:rsidRPr="00803F54">
              <w:rPr>
                <w:rFonts w:ascii="Montserrat" w:hAnsi="Montserrat"/>
                <w:sz w:val="18"/>
                <w:szCs w:val="18"/>
              </w:rPr>
              <w:t>(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Attach spec sheet)</w:t>
            </w:r>
          </w:p>
        </w:tc>
        <w:tc>
          <w:tcPr>
            <w:tcW w:w="189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BAE6EC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DBC4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316A22E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658A8BC" w14:textId="77777777">
            <w:pPr>
              <w:jc w:val="center"/>
            </w:pPr>
          </w:p>
        </w:tc>
      </w:tr>
      <w:tr w:rsidR="00C725C0" w:rsidTr="00D046D2" w14:paraId="2216DB85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17A3A4D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Tower Mount Mounting Height 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BF774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5F2B9CB7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72806B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4595E249" w14:textId="77777777">
            <w:pPr>
              <w:jc w:val="center"/>
            </w:pPr>
          </w:p>
        </w:tc>
      </w:tr>
      <w:tr w:rsidR="00C725C0" w:rsidTr="00D046D2" w14:paraId="070F981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1F03E5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Coax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  <w:p w:rsidRPr="00803F54" w:rsidR="00C725C0" w:rsidP="00C725C0" w:rsidRDefault="00C725C0" w14:paraId="5894F602" w14:textId="77777777">
            <w:pPr>
              <w:rPr>
                <w:rFonts w:ascii="Montserrat" w:hAnsi="Montserrat"/>
                <w:i/>
                <w:sz w:val="18"/>
                <w:szCs w:val="18"/>
              </w:rPr>
            </w:pPr>
            <w:r w:rsidRPr="00803F54">
              <w:rPr>
                <w:rFonts w:ascii="Montserrat" w:hAnsi="Montserrat"/>
                <w:i/>
                <w:sz w:val="18"/>
                <w:szCs w:val="18"/>
              </w:rPr>
              <w:t xml:space="preserve"> (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  <w:u w:val="single"/>
              </w:rPr>
              <w:t>Please specify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“PER ANTENNA” or “PER SECTOR” for all coax / lines</w:t>
            </w:r>
            <w:r w:rsidRPr="00803F54">
              <w:rPr>
                <w:rFonts w:ascii="Montserrat" w:hAnsi="Montserrat"/>
                <w:i/>
                <w:sz w:val="18"/>
                <w:szCs w:val="18"/>
              </w:rPr>
              <w:t>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5AE9978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76427C43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FA61737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51D58301" w14:textId="77777777">
            <w:pPr>
              <w:jc w:val="center"/>
            </w:pPr>
          </w:p>
        </w:tc>
      </w:tr>
      <w:tr w:rsidR="00C725C0" w:rsidTr="00D046D2" w14:paraId="4D7C5E61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7C4AF60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Coax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2CC9F6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F0B921F" w14:textId="77777777"/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9F1A473" w14:textId="77777777"/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263EACEA" w14:textId="77777777">
            <w:pPr>
              <w:jc w:val="center"/>
            </w:pPr>
          </w:p>
        </w:tc>
      </w:tr>
      <w:tr w:rsidR="00C725C0" w:rsidTr="00D046D2" w14:paraId="571D91FB" w14:textId="77777777">
        <w:trPr>
          <w:gridAfter w:val="3"/>
          <w:wAfter w:w="4860" w:type="dxa"/>
          <w:cantSplit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73D931E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Hybrid Fiber/Power </w:t>
            </w:r>
            <w:proofErr w:type="gramStart"/>
            <w:r w:rsidRPr="00803F54">
              <w:rPr>
                <w:rFonts w:ascii="Montserrat" w:hAnsi="Montserrat"/>
                <w:b/>
                <w:sz w:val="18"/>
                <w:szCs w:val="18"/>
              </w:rPr>
              <w:t>Cables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 Quantity</w:t>
            </w:r>
            <w:proofErr w:type="gramEnd"/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041C49B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205EEE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22E6842A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</w:tcPr>
          <w:p w:rsidR="00C725C0" w:rsidP="00C725C0" w:rsidRDefault="00C725C0" w14:paraId="0068FF7A" w14:textId="77777777">
            <w:pPr>
              <w:jc w:val="center"/>
            </w:pPr>
          </w:p>
        </w:tc>
      </w:tr>
      <w:tr w:rsidR="00C725C0" w:rsidTr="00D046D2" w14:paraId="107E769B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4763FE6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sz w:val="18"/>
                <w:szCs w:val="18"/>
              </w:rPr>
              <w:t>Diameter of Hybrid Fiber/Power Cables (in)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77E2A2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E230A14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51469627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BFB3DCC" w14:textId="77777777">
            <w:pPr>
              <w:jc w:val="center"/>
            </w:pPr>
          </w:p>
        </w:tc>
      </w:tr>
      <w:tr w:rsidR="00C725C0" w:rsidTr="00D046D2" w14:paraId="6FA5C52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5E98D453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Quantity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281660F3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7D921A3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904F5A4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7E507502" w14:textId="77777777">
            <w:pPr>
              <w:jc w:val="center"/>
            </w:pPr>
          </w:p>
        </w:tc>
      </w:tr>
      <w:tr w:rsidR="00C725C0" w:rsidTr="00D046D2" w14:paraId="45ED0F99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589A46A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 xml:space="preserve">RET Control Cable </w:t>
            </w:r>
            <w:r w:rsidRPr="00803F54">
              <w:rPr>
                <w:rFonts w:ascii="Montserrat" w:hAnsi="Montserrat"/>
                <w:sz w:val="18"/>
                <w:szCs w:val="18"/>
              </w:rPr>
              <w:t>Diameter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C754D5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4B253D2D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EA8CC20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5CABCD3A" w14:textId="77777777">
            <w:pPr>
              <w:jc w:val="center"/>
            </w:pPr>
          </w:p>
        </w:tc>
      </w:tr>
      <w:tr w:rsidR="00C725C0" w:rsidTr="00D046D2" w14:paraId="47D7D21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27C3F25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Transmit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638F2AC2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066836C9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670A7C7B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1856751F" w14:textId="77777777">
            <w:pPr>
              <w:jc w:val="center"/>
            </w:pPr>
          </w:p>
        </w:tc>
      </w:tr>
      <w:tr w:rsidR="00C725C0" w:rsidTr="00D046D2" w14:paraId="41BD4BF3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3DA3C686" w14:textId="77777777">
            <w:pPr>
              <w:rPr>
                <w:rFonts w:ascii="Montserrat" w:hAnsi="Montserrat"/>
                <w:b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Receive Frequency (MHz)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803F54" w:rsidR="00C725C0" w:rsidP="00C725C0" w:rsidRDefault="00C725C0" w14:paraId="4F03DA6C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9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:rsidRPr="00627B82" w:rsidR="00C725C0" w:rsidP="00C725C0" w:rsidRDefault="00C725C0" w14:paraId="61DF2F9C" w14:textId="77777777">
            <w:pPr>
              <w:jc w:val="center"/>
            </w:pP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725C0" w:rsidP="00C725C0" w:rsidRDefault="00C725C0" w14:paraId="4A324D5C" w14:textId="77777777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</w:tcPr>
          <w:p w:rsidR="00C725C0" w:rsidP="00C725C0" w:rsidRDefault="00C725C0" w14:paraId="06CEAC86" w14:textId="77777777">
            <w:pPr>
              <w:jc w:val="center"/>
            </w:pPr>
          </w:p>
        </w:tc>
      </w:tr>
      <w:tr w:rsidR="00C725C0" w:rsidTr="00D046D2" w14:paraId="60176578" w14:textId="77777777">
        <w:trPr>
          <w:gridAfter w:val="3"/>
          <w:wAfter w:w="4860" w:type="dxa"/>
          <w:cantSplit/>
          <w:trHeight w:val="386"/>
        </w:trPr>
        <w:tc>
          <w:tcPr>
            <w:tcW w:w="3780" w:type="dxa"/>
            <w:gridSpan w:val="7"/>
            <w:tcBorders>
              <w:top w:val="single" w:color="auto" w:sz="4" w:space="0"/>
              <w:bottom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61776C2" w14:textId="77777777">
            <w:pPr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sz w:val="18"/>
                <w:szCs w:val="18"/>
              </w:rPr>
              <w:t>Type of Service</w:t>
            </w:r>
            <w:r w:rsidRPr="00803F54">
              <w:rPr>
                <w:rFonts w:ascii="Montserrat" w:hAnsi="Montserrat"/>
                <w:sz w:val="18"/>
                <w:szCs w:val="18"/>
              </w:rPr>
              <w:t xml:space="preserve"> (i.e. LTE, </w:t>
            </w:r>
            <w:proofErr w:type="gramStart"/>
            <w:r w:rsidRPr="00803F54">
              <w:rPr>
                <w:rFonts w:ascii="Montserrat" w:hAnsi="Montserrat"/>
                <w:sz w:val="18"/>
                <w:szCs w:val="18"/>
              </w:rPr>
              <w:t>CDMA,GSM</w:t>
            </w:r>
            <w:proofErr w:type="gramEnd"/>
            <w:r w:rsidRPr="00803F54">
              <w:rPr>
                <w:rFonts w:ascii="Montserrat" w:hAnsi="Montserrat"/>
                <w:sz w:val="18"/>
                <w:szCs w:val="18"/>
              </w:rPr>
              <w:t>)</w:t>
            </w:r>
          </w:p>
        </w:tc>
        <w:tc>
          <w:tcPr>
            <w:tcW w:w="6930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</w:tcPr>
          <w:p w:rsidRPr="00803F54" w:rsidR="00C725C0" w:rsidP="00C725C0" w:rsidRDefault="00C725C0" w14:paraId="1D339CE9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="00C725C0" w:rsidTr="00D046D2" w14:paraId="1C5C9C4F" w14:textId="77777777"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4" w:space="0"/>
              <w:bottom w:val="single" w:color="auto" w:sz="8" w:space="0"/>
              <w:right w:val="single" w:color="auto" w:sz="6" w:space="0"/>
            </w:tcBorders>
          </w:tcPr>
          <w:p w:rsidRPr="00803F54" w:rsidR="00C725C0" w:rsidP="00C725C0" w:rsidRDefault="00C725C0" w14:paraId="7C9C89BA" w14:textId="77777777">
            <w:pPr>
              <w:spacing w:before="40"/>
              <w:rPr>
                <w:rFonts w:ascii="Montserrat" w:hAnsi="Montserrat"/>
                <w:sz w:val="18"/>
                <w:szCs w:val="18"/>
              </w:rPr>
            </w:pP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Is FirstNet being added to this site?    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YES </w: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instrText xml:space="preserve"> FORMCHECKBOX </w:instrText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separate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fldChar w:fldCharType="end"/>
            </w:r>
            <w:r w:rsidRPr="00803F54">
              <w:rPr>
                <w:rFonts w:ascii="Montserrat" w:hAnsi="Montserrat"/>
                <w:b/>
                <w:i/>
                <w:sz w:val="18"/>
                <w:szCs w:val="18"/>
              </w:rPr>
              <w:t xml:space="preserve"> NO</w:t>
            </w:r>
          </w:p>
        </w:tc>
      </w:tr>
      <w:tr w:rsidR="004504CD" w:rsidTr="00C725C0" w14:paraId="43C69056" w14:textId="77777777">
        <w:trPr>
          <w:gridAfter w:val="3"/>
          <w:wAfter w:w="4860" w:type="dxa"/>
          <w:cantSplit/>
          <w:trHeight w:val="240"/>
        </w:trPr>
        <w:tc>
          <w:tcPr>
            <w:tcW w:w="10710" w:type="dxa"/>
            <w:gridSpan w:val="18"/>
            <w:shd w:val="pct25" w:color="auto" w:fill="FFFFFF"/>
          </w:tcPr>
          <w:p w:rsidR="00803F54" w:rsidP="00803F54" w:rsidRDefault="00803F54" w14:paraId="27E5405E" w14:textId="77777777">
            <w:pPr>
              <w:rPr>
                <w:rFonts w:ascii="Montserrat" w:hAnsi="Montserrat"/>
                <w:b/>
                <w:sz w:val="22"/>
                <w:szCs w:val="22"/>
              </w:rPr>
            </w:pPr>
          </w:p>
          <w:p w:rsidRPr="002C190B" w:rsidR="004504CD" w:rsidRDefault="004504CD" w14:paraId="20E31C6F" w14:textId="77777777">
            <w:pPr>
              <w:jc w:val="center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b/>
                <w:sz w:val="22"/>
                <w:szCs w:val="22"/>
              </w:rPr>
              <w:t>GROUND SPACE REQUIREMENTS</w:t>
            </w:r>
          </w:p>
        </w:tc>
      </w:tr>
      <w:tr w:rsidR="004504CD" w:rsidTr="00D046D2" w14:paraId="07495FA5" w14:textId="77777777">
        <w:trPr>
          <w:gridAfter w:val="3"/>
          <w:wAfter w:w="4860" w:type="dxa"/>
          <w:cantSplit/>
        </w:trPr>
        <w:tc>
          <w:tcPr>
            <w:tcW w:w="2250" w:type="dxa"/>
            <w:gridSpan w:val="3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339C0E0E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Equipment Enclosure Type:</w:t>
            </w:r>
          </w:p>
        </w:tc>
        <w:tc>
          <w:tcPr>
            <w:tcW w:w="8460" w:type="dxa"/>
            <w:gridSpan w:val="1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04D40EA0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BTS Cabinets/Number of BTS Cabinets: </w:t>
            </w:r>
          </w:p>
          <w:p w:rsidRPr="002C190B" w:rsidR="004504CD" w:rsidRDefault="004504CD" w14:paraId="5641B3F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__ Outdoor Shelter</w:t>
            </w:r>
          </w:p>
          <w:p w:rsidRPr="002C190B" w:rsidR="004504CD" w:rsidRDefault="004504CD" w14:paraId="31A0F7A6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__ Other: </w:t>
            </w:r>
          </w:p>
        </w:tc>
      </w:tr>
      <w:tr w:rsidR="004504CD" w:rsidTr="00D046D2" w14:paraId="75128320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2C190B" w:rsidR="004504CD" w:rsidRDefault="00347CC7" w14:paraId="24E6E33B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 xml:space="preserve">Total </w:t>
            </w:r>
            <w:r w:rsidRPr="002C190B" w:rsidR="003623F6">
              <w:rPr>
                <w:rFonts w:ascii="Montserrat" w:hAnsi="Montserrat"/>
              </w:rPr>
              <w:t>Leased Area Dimensions (</w:t>
            </w:r>
            <w:proofErr w:type="spellStart"/>
            <w:r w:rsidRPr="002C190B" w:rsidR="003623F6">
              <w:rPr>
                <w:rFonts w:ascii="Montserrat" w:hAnsi="Montserrat"/>
              </w:rPr>
              <w:t>WxD</w:t>
            </w:r>
            <w:proofErr w:type="spellEnd"/>
            <w:r w:rsidRPr="002C190B" w:rsidR="003623F6">
              <w:rPr>
                <w:rFonts w:ascii="Montserrat" w:hAnsi="Montserrat"/>
              </w:rPr>
              <w:t>) (ft)</w:t>
            </w:r>
          </w:p>
        </w:tc>
        <w:tc>
          <w:tcPr>
            <w:tcW w:w="6300" w:type="dxa"/>
            <w:gridSpan w:val="1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2C190B" w:rsidR="004504CD" w:rsidRDefault="004504CD" w14:paraId="48A8214E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6D231C87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623D6200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Cabinet/BTS/Shelter Dimensions (</w:t>
            </w:r>
            <w:proofErr w:type="spellStart"/>
            <w:r w:rsidRPr="002C190B">
              <w:rPr>
                <w:rFonts w:ascii="Montserrat" w:hAnsi="Montserrat"/>
              </w:rPr>
              <w:t>HxWxD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7E5921C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487A233F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right w:val="single" w:color="auto" w:sz="4" w:space="0"/>
            </w:tcBorders>
          </w:tcPr>
          <w:p w:rsidRPr="002C190B" w:rsidR="004504CD" w:rsidRDefault="004504CD" w14:paraId="770A5782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Concrete Pad Dimensions (</w:t>
            </w:r>
            <w:proofErr w:type="spellStart"/>
            <w:r w:rsidRPr="002C190B">
              <w:rPr>
                <w:rFonts w:ascii="Montserrat" w:hAnsi="Montserrat"/>
              </w:rPr>
              <w:t>WxD</w:t>
            </w:r>
            <w:proofErr w:type="spellEnd"/>
            <w:r w:rsidRPr="002C190B">
              <w:rPr>
                <w:rFonts w:ascii="Montserrat" w:hAnsi="Montserrat"/>
              </w:rPr>
              <w:t>)(ft):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12" w:space="0"/>
            </w:tcBorders>
          </w:tcPr>
          <w:p w:rsidRPr="002C190B" w:rsidR="004504CD" w:rsidRDefault="004504CD" w14:paraId="62CC08CA" w14:textId="77777777">
            <w:pPr>
              <w:rPr>
                <w:rFonts w:ascii="Montserrat" w:hAnsi="Montserrat"/>
              </w:rPr>
            </w:pPr>
          </w:p>
        </w:tc>
      </w:tr>
      <w:tr w:rsidR="004504CD" w:rsidTr="00D046D2" w14:paraId="07AC138D" w14:textId="77777777">
        <w:trPr>
          <w:gridAfter w:val="3"/>
          <w:wAfter w:w="4860" w:type="dxa"/>
          <w:cantSplit/>
        </w:trPr>
        <w:tc>
          <w:tcPr>
            <w:tcW w:w="4410" w:type="dxa"/>
            <w:gridSpan w:val="8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2C190B" w:rsidR="004504CD" w:rsidRDefault="004504CD" w14:paraId="10A6F704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Cabinet/Shelter Manufacturer/Model:</w:t>
            </w:r>
          </w:p>
        </w:tc>
        <w:tc>
          <w:tcPr>
            <w:tcW w:w="630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705F00BC" w14:textId="77777777">
            <w:pPr>
              <w:rPr>
                <w:rFonts w:ascii="Montserrat" w:hAnsi="Montserrat"/>
              </w:rPr>
            </w:pPr>
          </w:p>
        </w:tc>
      </w:tr>
      <w:tr w:rsidR="004504CD" w:rsidTr="00C725C0" w14:paraId="3ACBFF86" w14:textId="77777777">
        <w:trPr>
          <w:gridAfter w:val="3"/>
          <w:wAfter w:w="4860" w:type="dxa"/>
          <w:cantSplit/>
          <w:trHeight w:val="186"/>
        </w:trPr>
        <w:tc>
          <w:tcPr>
            <w:tcW w:w="10710" w:type="dxa"/>
            <w:gridSpan w:val="18"/>
            <w:tcBorders>
              <w:bottom w:val="single" w:color="auto" w:sz="12" w:space="0"/>
            </w:tcBorders>
            <w:shd w:val="pct25" w:color="auto" w:fill="FFFFFF"/>
          </w:tcPr>
          <w:p w:rsidRPr="002C190B" w:rsidR="004504CD" w:rsidRDefault="004504CD" w14:paraId="6F76C762" w14:textId="77777777">
            <w:pPr>
              <w:jc w:val="center"/>
              <w:rPr>
                <w:rFonts w:ascii="Montserrat" w:hAnsi="Montserrat"/>
                <w:b/>
              </w:rPr>
            </w:pPr>
            <w:r w:rsidRPr="002C190B">
              <w:rPr>
                <w:rFonts w:ascii="Montserrat" w:hAnsi="Montserrat"/>
                <w:b/>
              </w:rPr>
              <w:t>POWER REQUIREMENTS</w:t>
            </w:r>
          </w:p>
        </w:tc>
      </w:tr>
      <w:tr w:rsidR="00C725C0" w:rsidTr="00D046D2" w14:paraId="6438A22D" w14:textId="77777777">
        <w:trPr>
          <w:gridAfter w:val="3"/>
          <w:wAfter w:w="4860" w:type="dxa"/>
          <w:cantSplit/>
          <w:trHeight w:val="321"/>
        </w:trPr>
        <w:tc>
          <w:tcPr>
            <w:tcW w:w="4410" w:type="dxa"/>
            <w:gridSpan w:val="8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945796" w:rsidR="00C725C0" w:rsidP="00C725C0" w:rsidRDefault="00C725C0" w14:paraId="3F169A83" w14:textId="77777777">
            <w:pPr>
              <w:spacing w:line="276" w:lineRule="auto"/>
            </w:pPr>
            <w:r w:rsidRPr="00945796">
              <w:lastRenderedPageBreak/>
              <w:t>AC Power:</w:t>
            </w:r>
          </w:p>
        </w:tc>
        <w:tc>
          <w:tcPr>
            <w:tcW w:w="630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</w:tcPr>
          <w:p w:rsidRPr="00945796" w:rsidR="00C725C0" w:rsidP="00C725C0" w:rsidRDefault="00C725C0" w14:paraId="61325D78" w14:textId="77777777">
            <w:pPr>
              <w:spacing w:line="276" w:lineRule="auto"/>
            </w:pPr>
            <w:r w:rsidRPr="00945796">
              <w:t>Required Voltage and Total Amperage:</w:t>
            </w:r>
          </w:p>
        </w:tc>
      </w:tr>
      <w:tr w:rsidR="004504CD" w:rsidTr="00C725C0" w14:paraId="3CD2938F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RDefault="004504CD" w14:paraId="6BB29387" w14:textId="77777777">
            <w:pPr>
              <w:pStyle w:val="Heading8"/>
              <w:ind w:left="0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GENERATOR INFORMATION</w:t>
            </w:r>
          </w:p>
        </w:tc>
      </w:tr>
      <w:tr w:rsidR="00C725C0" w:rsidTr="00D046D2" w14:paraId="471F48D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top w:val="nil"/>
              <w:left w:val="nil"/>
            </w:tcBorders>
          </w:tcPr>
          <w:p w:rsidRPr="002C190B" w:rsidR="00C725C0" w:rsidP="00347CC7" w:rsidRDefault="00C725C0" w14:paraId="7573B5FA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>Generator Ground Space Requirement (</w:t>
            </w:r>
            <w:proofErr w:type="spellStart"/>
            <w:r w:rsidRPr="002C190B">
              <w:rPr>
                <w:rFonts w:ascii="Montserrat" w:hAnsi="Montserrat"/>
                <w:b w:val="0"/>
              </w:rPr>
              <w:t>HxWxD</w:t>
            </w:r>
            <w:proofErr w:type="spellEnd"/>
            <w:r w:rsidRPr="002C190B">
              <w:rPr>
                <w:rFonts w:ascii="Montserrat" w:hAnsi="Montserrat"/>
                <w:b w:val="0"/>
              </w:rPr>
              <w:t>) (ft):</w:t>
            </w:r>
          </w:p>
        </w:tc>
        <w:tc>
          <w:tcPr>
            <w:tcW w:w="1710" w:type="dxa"/>
            <w:gridSpan w:val="4"/>
            <w:tcBorders>
              <w:top w:val="nil"/>
            </w:tcBorders>
          </w:tcPr>
          <w:p w:rsidRPr="002C190B" w:rsidR="00C725C0" w:rsidRDefault="00C725C0" w14:paraId="731940A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top w:val="nil"/>
              <w:right w:val="single" w:color="auto" w:sz="12" w:space="0"/>
            </w:tcBorders>
          </w:tcPr>
          <w:p w:rsidRPr="002C190B" w:rsidR="00C725C0" w:rsidP="00C725C0" w:rsidRDefault="00C725C0" w14:paraId="2AD1A121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Fuel Type:   __ Propane    ___ Diesel</w:t>
            </w:r>
          </w:p>
        </w:tc>
      </w:tr>
      <w:tr w:rsidR="00C725C0" w:rsidTr="00D046D2" w14:paraId="2BAC0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2700" w:type="dxa"/>
            <w:gridSpan w:val="4"/>
            <w:tcBorders>
              <w:left w:val="nil"/>
              <w:bottom w:val="nil"/>
            </w:tcBorders>
          </w:tcPr>
          <w:p w:rsidRPr="002C190B" w:rsidR="00C725C0" w:rsidRDefault="00C725C0" w14:paraId="1639BEB1" w14:textId="77777777">
            <w:pPr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</w:rPr>
              <w:t>Fuel Tank Size (Gallons):</w:t>
            </w:r>
          </w:p>
        </w:tc>
        <w:tc>
          <w:tcPr>
            <w:tcW w:w="1710" w:type="dxa"/>
            <w:gridSpan w:val="4"/>
            <w:tcBorders>
              <w:bottom w:val="nil"/>
            </w:tcBorders>
          </w:tcPr>
          <w:p w:rsidRPr="002C190B" w:rsidR="00C725C0" w:rsidRDefault="00C725C0" w14:paraId="40553F54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6300" w:type="dxa"/>
            <w:gridSpan w:val="10"/>
            <w:tcBorders>
              <w:bottom w:val="nil"/>
              <w:right w:val="single" w:color="auto" w:sz="12" w:space="0"/>
            </w:tcBorders>
          </w:tcPr>
          <w:p w:rsidRPr="002C190B" w:rsidR="00C725C0" w:rsidP="00C725C0" w:rsidRDefault="00C725C0" w14:paraId="216B47BE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  <w:r w:rsidRPr="002C190B">
              <w:rPr>
                <w:rFonts w:ascii="Montserrat" w:hAnsi="Montserrat"/>
                <w:b w:val="0"/>
              </w:rPr>
              <w:t xml:space="preserve">Fuel Tank Location:   </w:t>
            </w:r>
            <w:r w:rsidRPr="002C190B">
              <w:rPr>
                <w:rFonts w:ascii="Montserrat" w:hAnsi="Montserrat"/>
                <w:b w:val="0"/>
                <w:bCs/>
              </w:rPr>
              <w:t>__</w:t>
            </w:r>
            <w:proofErr w:type="gramStart"/>
            <w:r w:rsidRPr="002C190B">
              <w:rPr>
                <w:rFonts w:ascii="Montserrat" w:hAnsi="Montserrat"/>
                <w:b w:val="0"/>
                <w:bCs/>
              </w:rPr>
              <w:t>Attached  _</w:t>
            </w:r>
            <w:proofErr w:type="gramEnd"/>
            <w:r w:rsidRPr="002C190B">
              <w:rPr>
                <w:rFonts w:ascii="Montserrat" w:hAnsi="Montserrat"/>
                <w:b w:val="0"/>
                <w:bCs/>
              </w:rPr>
              <w:t>_Separate  __None</w:t>
            </w:r>
          </w:p>
        </w:tc>
      </w:tr>
      <w:tr w:rsidR="004504CD" w:rsidTr="00D046D2" w14:paraId="73313C7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</w:trPr>
        <w:tc>
          <w:tcPr>
            <w:tcW w:w="2700" w:type="dxa"/>
            <w:gridSpan w:val="4"/>
            <w:tcBorders>
              <w:left w:val="nil"/>
              <w:bottom w:val="single" w:color="auto" w:sz="12" w:space="0"/>
            </w:tcBorders>
          </w:tcPr>
          <w:p w:rsidRPr="002C190B" w:rsidR="004504CD" w:rsidRDefault="004504CD" w14:paraId="02E61146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  <w:r w:rsidRPr="002C190B">
              <w:rPr>
                <w:rFonts w:ascii="Montserrat" w:hAnsi="Montserrat"/>
                <w:b w:val="0"/>
              </w:rPr>
              <w:t>Capacity (KW):</w:t>
            </w:r>
          </w:p>
        </w:tc>
        <w:tc>
          <w:tcPr>
            <w:tcW w:w="171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4F3164F3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4"/>
            <w:tcBorders>
              <w:bottom w:val="single" w:color="auto" w:sz="12" w:space="0"/>
            </w:tcBorders>
          </w:tcPr>
          <w:p w:rsidRPr="002C190B" w:rsidR="004504CD" w:rsidRDefault="004504CD" w14:paraId="34FA92CD" w14:textId="77777777">
            <w:pPr>
              <w:pStyle w:val="Heading8"/>
              <w:ind w:left="0"/>
              <w:jc w:val="left"/>
              <w:rPr>
                <w:rFonts w:ascii="Montserrat" w:hAnsi="Montserrat"/>
                <w:b w:val="0"/>
              </w:rPr>
            </w:pPr>
          </w:p>
        </w:tc>
        <w:tc>
          <w:tcPr>
            <w:tcW w:w="3150" w:type="dxa"/>
            <w:gridSpan w:val="6"/>
            <w:tcBorders>
              <w:bottom w:val="single" w:color="auto" w:sz="12" w:space="0"/>
              <w:right w:val="single" w:color="auto" w:sz="12" w:space="0"/>
            </w:tcBorders>
          </w:tcPr>
          <w:p w:rsidRPr="002C190B" w:rsidR="004504CD" w:rsidRDefault="004504CD" w14:paraId="0BDE88C2" w14:textId="77777777">
            <w:pPr>
              <w:pStyle w:val="Heading8"/>
              <w:ind w:left="0"/>
              <w:jc w:val="left"/>
              <w:rPr>
                <w:rFonts w:ascii="Montserrat" w:hAnsi="Montserrat"/>
              </w:rPr>
            </w:pPr>
          </w:p>
        </w:tc>
      </w:tr>
      <w:tr w:rsidR="004504CD" w:rsidTr="00C725C0" w14:paraId="34C70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3"/>
          <w:wAfter w:w="4860" w:type="dxa"/>
          <w:cantSplit/>
        </w:trPr>
        <w:tc>
          <w:tcPr>
            <w:tcW w:w="10710" w:type="dxa"/>
            <w:gridSpan w:val="18"/>
            <w:tcBorders>
              <w:top w:val="nil"/>
              <w:left w:val="nil"/>
              <w:bottom w:val="single" w:color="auto" w:sz="12" w:space="0"/>
              <w:right w:val="nil"/>
            </w:tcBorders>
            <w:shd w:val="pct25" w:color="auto" w:fill="FFFFFF"/>
          </w:tcPr>
          <w:p w:rsidRPr="002C190B" w:rsidR="004504CD" w:rsidP="00347CC7" w:rsidRDefault="004504CD" w14:paraId="42EA6239" w14:textId="77777777">
            <w:pPr>
              <w:pStyle w:val="Heading8"/>
              <w:ind w:left="0"/>
              <w:rPr>
                <w:rFonts w:ascii="Montserrat" w:hAnsi="Montserrat"/>
                <w:sz w:val="22"/>
                <w:szCs w:val="22"/>
              </w:rPr>
            </w:pPr>
            <w:r w:rsidRPr="002C190B">
              <w:rPr>
                <w:rFonts w:ascii="Montserrat" w:hAnsi="Montserrat"/>
                <w:sz w:val="22"/>
                <w:szCs w:val="22"/>
              </w:rPr>
              <w:t>ADDITIONAL INFORMATION/COMMENTS</w:t>
            </w:r>
            <w:r w:rsidRPr="002C190B" w:rsidR="00347CC7">
              <w:rPr>
                <w:rFonts w:ascii="Montserrat" w:hAnsi="Montserrat"/>
                <w:sz w:val="22"/>
                <w:szCs w:val="22"/>
              </w:rPr>
              <w:t xml:space="preserve"> </w:t>
            </w:r>
          </w:p>
        </w:tc>
      </w:tr>
      <w:tr w:rsidR="004504CD" w:rsidTr="00D046D2" w14:paraId="6C6BCCCA" w14:textId="777777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</w:tblBorders>
        </w:tblPrEx>
        <w:trPr>
          <w:gridAfter w:val="3"/>
          <w:wAfter w:w="4860" w:type="dxa"/>
        </w:trPr>
        <w:tc>
          <w:tcPr>
            <w:tcW w:w="10710" w:type="dxa"/>
            <w:gridSpan w:val="18"/>
            <w:tcBorders>
              <w:top w:val="nil"/>
              <w:left w:val="nil"/>
              <w:bottom w:val="nil"/>
            </w:tcBorders>
          </w:tcPr>
          <w:p w:rsidR="004504CD" w:rsidRDefault="004504CD" w14:paraId="51FA88B4" w14:textId="77777777"/>
          <w:p w:rsidR="004504CD" w:rsidRDefault="004504CD" w14:paraId="135B347D" w14:textId="77777777"/>
          <w:p w:rsidR="00806F0F" w:rsidRDefault="00806F0F" w14:paraId="2CF963BF" w14:textId="77777777"/>
          <w:p w:rsidR="00806F0F" w:rsidRDefault="00806F0F" w14:paraId="76746309" w14:textId="77777777"/>
          <w:p w:rsidR="00806F0F" w:rsidRDefault="00806F0F" w14:paraId="6A084980" w14:textId="77777777"/>
          <w:p w:rsidR="004504CD" w:rsidRDefault="004504CD" w14:paraId="5AF8AFCE" w14:textId="77777777"/>
          <w:p w:rsidR="00473268" w:rsidRDefault="00473268" w14:paraId="117D58CA" w14:textId="77777777"/>
          <w:p w:rsidR="00473268" w:rsidRDefault="00473268" w14:paraId="10C406E4" w14:textId="77777777"/>
          <w:p w:rsidR="00473268" w:rsidRDefault="00473268" w14:paraId="4B491392" w14:textId="77777777"/>
          <w:p w:rsidR="00473268" w:rsidRDefault="00473268" w14:paraId="4D80B176" w14:textId="77777777"/>
          <w:p w:rsidR="00473268" w:rsidRDefault="00473268" w14:paraId="5D24EB82" w14:textId="77777777"/>
        </w:tc>
      </w:tr>
    </w:tbl>
    <w:p w:rsidR="004504CD" w:rsidRDefault="00000000" w14:paraId="7E9C572B" w14:textId="77777777">
      <w:pPr>
        <w:pStyle w:val="Header"/>
        <w:tabs>
          <w:tab w:val="clear" w:pos="4320"/>
          <w:tab w:val="clear" w:pos="8640"/>
        </w:tabs>
      </w:pPr>
      <w:r>
        <w:rPr>
          <w:noProof/>
        </w:rPr>
        <w:pict w14:anchorId="56C4D74E">
          <v:line id="_x0000_s2050" style="position:absolute;z-index:1;mso-position-horizontal-relative:text;mso-position-vertical-relative:text" o:allowincell="f" strokeweight="4.5pt" from="-28.8pt,2.95pt" to="511.2pt,2.95pt">
            <v:stroke linestyle="thickThin"/>
          </v:line>
        </w:pict>
      </w:r>
    </w:p>
    <w:p w:rsidRPr="002C190B" w:rsidR="004504CD" w:rsidRDefault="004504CD" w14:paraId="4EC8FB24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Ground lessor consent may be required as a condition to the execution of your lease.</w:t>
      </w:r>
    </w:p>
    <w:p w:rsidRPr="002C190B" w:rsidR="004504CD" w:rsidRDefault="004504CD" w14:paraId="0F576AEC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Modifications to the tower site may be subject to local zoning approval.</w:t>
      </w:r>
    </w:p>
    <w:p w:rsidRPr="002C190B" w:rsidR="004504CD" w:rsidRDefault="004504CD" w14:paraId="27ADA738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>If available, attach manufacturer’s equipment specifications for antennas, mounts, cabinets, shelters, etc.</w:t>
      </w:r>
    </w:p>
    <w:p w:rsidRPr="002C190B" w:rsidR="004504CD" w:rsidRDefault="004504CD" w14:paraId="4BF4CDC2" w14:textId="77777777">
      <w:pPr>
        <w:numPr>
          <w:ilvl w:val="0"/>
          <w:numId w:val="1"/>
        </w:numPr>
        <w:rPr>
          <w:rFonts w:ascii="Montserrat" w:hAnsi="Montserrat"/>
        </w:rPr>
      </w:pPr>
      <w:r w:rsidRPr="002C190B">
        <w:rPr>
          <w:rFonts w:ascii="Montserrat" w:hAnsi="Montserrat"/>
        </w:rPr>
        <w:t xml:space="preserve">When requesting ground space, do not include a buffer around your desired physical footprint.  </w:t>
      </w:r>
      <w:r w:rsidRPr="002C190B" w:rsidR="00F36179">
        <w:rPr>
          <w:rFonts w:ascii="Montserrat" w:hAnsi="Montserrat"/>
        </w:rPr>
        <w:t>TowerCo,</w:t>
      </w:r>
      <w:r w:rsidRPr="002C190B">
        <w:rPr>
          <w:rFonts w:ascii="Montserrat" w:hAnsi="Montserrat"/>
        </w:rPr>
        <w:t xml:space="preserve"> at its sole discretion, will provide a non-exclusive buffer between your installation and other proposed and/or existing tenants to allow for access and maintenance</w:t>
      </w:r>
    </w:p>
    <w:p w:rsidR="004504CD" w:rsidRDefault="004504CD" w14:paraId="09867115" w14:textId="77777777"/>
    <w:p w:rsidR="004504CD" w:rsidRDefault="00000000" w14:paraId="05ACF1CC" w14:textId="77777777">
      <w:r>
        <w:rPr>
          <w:noProof/>
        </w:rPr>
        <w:pict w14:anchorId="5884AE04">
          <v:line id="_x0000_s2051" style="position:absolute;z-index:2" o:allowincell="f" strokeweight="4.5pt" from="-21.6pt,5.45pt" to="518.4pt,5.45pt">
            <v:stroke linestyle="thickThin"/>
          </v:line>
        </w:pict>
      </w:r>
    </w:p>
    <w:sectPr w:rsidR="004504CD">
      <w:headerReference w:type="default" r:id="rId8"/>
      <w:footerReference w:type="default" r:id="rId9"/>
      <w:pgSz w:w="12240" w:h="15840" w:code="1"/>
      <w:pgMar w:top="288" w:right="1296" w:bottom="864" w:left="1296" w:header="576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B4C08" w14:textId="77777777" w:rsidR="00613A5A" w:rsidRDefault="00613A5A">
      <w:r>
        <w:separator/>
      </w:r>
    </w:p>
  </w:endnote>
  <w:endnote w:type="continuationSeparator" w:id="0">
    <w:p w14:paraId="53453595" w14:textId="77777777" w:rsidR="00613A5A" w:rsidRDefault="0061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7ED1D" w14:textId="77777777" w:rsidR="00945796" w:rsidRPr="002C190B" w:rsidRDefault="00945796">
    <w:pPr>
      <w:pStyle w:val="Footer"/>
      <w:tabs>
        <w:tab w:val="clear" w:pos="8640"/>
        <w:tab w:val="right" w:pos="9630"/>
      </w:tabs>
      <w:rPr>
        <w:rFonts w:ascii="Montserrat" w:hAnsi="Montserrat"/>
        <w:sz w:val="16"/>
      </w:rPr>
    </w:pPr>
    <w:r w:rsidRPr="002C190B">
      <w:rPr>
        <w:rFonts w:ascii="Montserrat" w:hAnsi="Montserrat"/>
        <w:sz w:val="16"/>
      </w:rPr>
      <w:t>Colocation</w:t>
    </w:r>
    <w:r w:rsidR="00CF7FF8" w:rsidRPr="002C190B">
      <w:rPr>
        <w:rFonts w:ascii="Montserrat" w:hAnsi="Montserrat"/>
        <w:sz w:val="16"/>
      </w:rPr>
      <w:t xml:space="preserve"> Application</w:t>
    </w:r>
    <w:r w:rsidR="00CF7FF8" w:rsidRPr="002C190B">
      <w:rPr>
        <w:rFonts w:ascii="Montserrat" w:hAnsi="Montserrat"/>
        <w:sz w:val="16"/>
      </w:rPr>
      <w:tab/>
    </w:r>
    <w:r w:rsidR="00CF7FF8" w:rsidRPr="002C190B">
      <w:rPr>
        <w:rFonts w:ascii="Montserrat" w:hAnsi="Montserrat"/>
        <w:sz w:val="16"/>
      </w:rPr>
      <w:tab/>
      <w:t xml:space="preserve">Revised:  </w:t>
    </w:r>
    <w:r w:rsidR="002C190B" w:rsidRPr="002C190B">
      <w:rPr>
        <w:rFonts w:ascii="Montserrat" w:hAnsi="Montserrat"/>
        <w:sz w:val="16"/>
      </w:rPr>
      <w:t>10-24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E0CE4" w14:textId="77777777" w:rsidR="00613A5A" w:rsidRDefault="00613A5A">
      <w:r>
        <w:separator/>
      </w:r>
    </w:p>
  </w:footnote>
  <w:footnote w:type="continuationSeparator" w:id="0">
    <w:p w14:paraId="43F14458" w14:textId="77777777" w:rsidR="00613A5A" w:rsidRDefault="00613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7334" w14:textId="77777777" w:rsidR="00945796" w:rsidRDefault="00000000" w:rsidP="004504CD">
    <w:pPr>
      <w:pStyle w:val="Header"/>
      <w:rPr>
        <w:b/>
        <w:sz w:val="28"/>
      </w:rPr>
    </w:pPr>
    <w:r>
      <w:rPr>
        <w:b/>
        <w:sz w:val="24"/>
      </w:rPr>
      <w:pict w14:anchorId="56B7E4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0.75pt;height:20.25pt">
          <v:imagedata r:id="rId1" o:title=""/>
        </v:shape>
      </w:pict>
    </w:r>
    <w:r w:rsidR="00945796">
      <w:rPr>
        <w:b/>
        <w:sz w:val="24"/>
      </w:rPr>
      <w:tab/>
      <w:t xml:space="preserve">         </w:t>
    </w:r>
    <w:r w:rsidR="00945796" w:rsidRPr="002C190B">
      <w:rPr>
        <w:rFonts w:ascii="Montserrat" w:hAnsi="Montserrat"/>
        <w:b/>
        <w:sz w:val="28"/>
      </w:rPr>
      <w:t>Colocation Application</w:t>
    </w:r>
  </w:p>
  <w:p w14:paraId="3AFE5793" w14:textId="77777777" w:rsidR="00945796" w:rsidRDefault="00945796" w:rsidP="004504CD">
    <w:pPr>
      <w:pStyle w:val="Header"/>
      <w:rPr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28C33F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7850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04CD"/>
    <w:rsid w:val="00022356"/>
    <w:rsid w:val="000246E4"/>
    <w:rsid w:val="00027F23"/>
    <w:rsid w:val="00030E83"/>
    <w:rsid w:val="00045B60"/>
    <w:rsid w:val="0006126F"/>
    <w:rsid w:val="00063257"/>
    <w:rsid w:val="0007635D"/>
    <w:rsid w:val="000A7747"/>
    <w:rsid w:val="000C752B"/>
    <w:rsid w:val="000E42C2"/>
    <w:rsid w:val="001056CC"/>
    <w:rsid w:val="001132EF"/>
    <w:rsid w:val="00113641"/>
    <w:rsid w:val="001151EA"/>
    <w:rsid w:val="001246DE"/>
    <w:rsid w:val="001266A4"/>
    <w:rsid w:val="00166924"/>
    <w:rsid w:val="00175D3E"/>
    <w:rsid w:val="00185319"/>
    <w:rsid w:val="001B74B9"/>
    <w:rsid w:val="001E229F"/>
    <w:rsid w:val="00200226"/>
    <w:rsid w:val="00226655"/>
    <w:rsid w:val="00241A71"/>
    <w:rsid w:val="0025032B"/>
    <w:rsid w:val="0025765C"/>
    <w:rsid w:val="00287A74"/>
    <w:rsid w:val="002B1584"/>
    <w:rsid w:val="002C190B"/>
    <w:rsid w:val="002C21D7"/>
    <w:rsid w:val="002E0690"/>
    <w:rsid w:val="002E07F5"/>
    <w:rsid w:val="002F2E8C"/>
    <w:rsid w:val="003424FA"/>
    <w:rsid w:val="00347CC7"/>
    <w:rsid w:val="003623F6"/>
    <w:rsid w:val="003649F1"/>
    <w:rsid w:val="003D14D3"/>
    <w:rsid w:val="003E325C"/>
    <w:rsid w:val="003F3693"/>
    <w:rsid w:val="004504CD"/>
    <w:rsid w:val="00461510"/>
    <w:rsid w:val="00473268"/>
    <w:rsid w:val="00484734"/>
    <w:rsid w:val="004914B6"/>
    <w:rsid w:val="00493EDA"/>
    <w:rsid w:val="004F08C8"/>
    <w:rsid w:val="004F466C"/>
    <w:rsid w:val="004F60B4"/>
    <w:rsid w:val="005047FB"/>
    <w:rsid w:val="00556D05"/>
    <w:rsid w:val="00561C4B"/>
    <w:rsid w:val="0057273C"/>
    <w:rsid w:val="005838E9"/>
    <w:rsid w:val="005A5E7D"/>
    <w:rsid w:val="005F2687"/>
    <w:rsid w:val="00613A5A"/>
    <w:rsid w:val="00627B82"/>
    <w:rsid w:val="006527E9"/>
    <w:rsid w:val="00663488"/>
    <w:rsid w:val="00693883"/>
    <w:rsid w:val="006B75AE"/>
    <w:rsid w:val="006E057D"/>
    <w:rsid w:val="00713A44"/>
    <w:rsid w:val="0073372F"/>
    <w:rsid w:val="00753E37"/>
    <w:rsid w:val="00766223"/>
    <w:rsid w:val="00781F41"/>
    <w:rsid w:val="007A7884"/>
    <w:rsid w:val="007E1693"/>
    <w:rsid w:val="00803F54"/>
    <w:rsid w:val="00806F0F"/>
    <w:rsid w:val="008359EC"/>
    <w:rsid w:val="00877781"/>
    <w:rsid w:val="00893D64"/>
    <w:rsid w:val="008955D1"/>
    <w:rsid w:val="008D747A"/>
    <w:rsid w:val="009009AF"/>
    <w:rsid w:val="00942193"/>
    <w:rsid w:val="00945796"/>
    <w:rsid w:val="00950DBD"/>
    <w:rsid w:val="00962F28"/>
    <w:rsid w:val="00975E80"/>
    <w:rsid w:val="009C7B26"/>
    <w:rsid w:val="009E0043"/>
    <w:rsid w:val="009E2E2B"/>
    <w:rsid w:val="00A12CFA"/>
    <w:rsid w:val="00A1543F"/>
    <w:rsid w:val="00A82A7A"/>
    <w:rsid w:val="00AD1CE3"/>
    <w:rsid w:val="00B23B30"/>
    <w:rsid w:val="00B32E7A"/>
    <w:rsid w:val="00B548C2"/>
    <w:rsid w:val="00B577FF"/>
    <w:rsid w:val="00B71D1D"/>
    <w:rsid w:val="00B779F5"/>
    <w:rsid w:val="00B95E8D"/>
    <w:rsid w:val="00C22188"/>
    <w:rsid w:val="00C30A50"/>
    <w:rsid w:val="00C45A5F"/>
    <w:rsid w:val="00C50CC4"/>
    <w:rsid w:val="00C725C0"/>
    <w:rsid w:val="00C72E71"/>
    <w:rsid w:val="00C76BD0"/>
    <w:rsid w:val="00CB0DC0"/>
    <w:rsid w:val="00CC04B1"/>
    <w:rsid w:val="00CF7FF8"/>
    <w:rsid w:val="00D0441F"/>
    <w:rsid w:val="00D046D2"/>
    <w:rsid w:val="00D20CF5"/>
    <w:rsid w:val="00D342E5"/>
    <w:rsid w:val="00D65130"/>
    <w:rsid w:val="00D7458E"/>
    <w:rsid w:val="00DA1623"/>
    <w:rsid w:val="00DA6A92"/>
    <w:rsid w:val="00DD5673"/>
    <w:rsid w:val="00E25F0A"/>
    <w:rsid w:val="00E35439"/>
    <w:rsid w:val="00E43844"/>
    <w:rsid w:val="00E45F64"/>
    <w:rsid w:val="00E67AF4"/>
    <w:rsid w:val="00EB3461"/>
    <w:rsid w:val="00EF4B8D"/>
    <w:rsid w:val="00F21A34"/>
    <w:rsid w:val="00F332F9"/>
    <w:rsid w:val="00F359B3"/>
    <w:rsid w:val="00F36179"/>
    <w:rsid w:val="00F6688F"/>
    <w:rsid w:val="00F67066"/>
    <w:rsid w:val="00F73AF5"/>
    <w:rsid w:val="00F965D3"/>
    <w:rsid w:val="00FC0303"/>
    <w:rsid w:val="00FD011B"/>
    <w:rsid w:val="00FD1961"/>
    <w:rsid w:val="00FE483F"/>
    <w:rsid w:val="00FF1DE3"/>
    <w:rsid w:val="00FF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4D8C93F5"/>
  <w15:chartTrackingRefBased/>
  <w15:docId w15:val="{36ECA751-5830-48AF-9257-2D24E3ED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16"/>
    </w:rPr>
  </w:style>
  <w:style w:type="paragraph" w:styleId="Heading5">
    <w:name w:val="heading 5"/>
    <w:basedOn w:val="Normal"/>
    <w:next w:val="Normal"/>
    <w:qFormat/>
    <w:pPr>
      <w:keepNext/>
      <w:ind w:left="-180"/>
      <w:outlineLvl w:val="4"/>
    </w:pPr>
    <w:rPr>
      <w:b/>
      <w:sz w:val="1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ind w:left="-540"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Collocation\Collocation%20Process\Process%20Doc\Templates\CollApp4secto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9585D-7C8A-41BB-A326-3437832FF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CollApp4sector.dot</Template>
  <TotalTime>177</TotalTime>
  <Pages>3</Pages>
  <Words>588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Collocation Application</vt:lpstr>
    </vt:vector>
  </TitlesOfParts>
  <Company>TowerCo, Inc.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Collocation Application</dc:title>
  <dc:subject/>
  <dc:creator>Jennifer Courtemanche</dc:creator>
  <cp:keywords/>
  <dc:description>Collocation Application</dc:description>
  <cp:lastModifiedBy>Brian Cernoch</cp:lastModifiedBy>
  <cp:revision>10</cp:revision>
  <cp:lastPrinted>2004-11-17T21:00:00Z</cp:lastPrinted>
  <dcterms:created xsi:type="dcterms:W3CDTF">2024-12-18T20:25:00Z</dcterms:created>
  <dcterms:modified xsi:type="dcterms:W3CDTF">2024-12-20T15:16:00Z</dcterms:modified>
</cp:coreProperties>
</file>