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County Road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SC0239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33.433221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-79.143265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112 Beaumont Drive</w:t>
              <w:br/>
              <w:t>Pawleys Island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Georgetown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SC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