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Aldrich Mountain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OR0091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44.37715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Self-Support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-119.450903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199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NFS Road 2150</w:t>
              <w:br/>
              <w:t>Mount Vernon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Grant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OR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