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Upper Arlington High School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OH0397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40.01823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-83.053211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175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1650 Ridgeview Rd</w:t>
              <w:br/>
              <w:t>Upper Arlington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Franklin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OH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