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Solar Circle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NV0121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38.239097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Self-Support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-117.073406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195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11930 Nevada Highway 376</w:t>
              <w:br/>
              <w:t>Tonopah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Nye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NV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