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Inspirada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NV0118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35.955165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Stealth SST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-115.125513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60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2000 Via Firenze</w:t>
              <w:br/>
              <w:t>Henderson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Clark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NV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