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NM1 Regina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NM0112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36.245951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-106.92151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105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48A State Rd 112.</w:t>
              <w:br/>
              <w:t>Regina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Rio Arriba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NM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