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Cornelius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NC0257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35.450622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-80.869092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190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17205 Statesville Rd</w:t>
              <w:br/>
              <w:t>Cornelius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Mecklenburg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NC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