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Ladue Fire Station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MO0320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38.641721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-90.36777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85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9233 Clayton Road</w:t>
              <w:br/>
              <w:t>Ladue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St. Louis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MO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