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Seckman High School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MO0302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38.398316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-90.431945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155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2830 Seckman Road</w:t>
              <w:br/>
              <w:t>Imperial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Jefferson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MO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