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East Central College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MO0170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38.432065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-90.959091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160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1841 Denmark Dr.</w:t>
              <w:br/>
              <w:t>Union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Franklin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MO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