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Warren Dunes State Park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MI0403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41.898694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-86.605528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185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6310 Browntown</w:t>
              <w:br/>
              <w:t>Sawyer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Berrien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MI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