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Genesee Fire Station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MI0352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43.113071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-83.614796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150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7234 Glidden Street</w:t>
              <w:br/>
              <w:t>Genesee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Genesee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MI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