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Pontiac Trail &amp; Halsted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MI0339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42.565333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Stealth - Tree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-83.410057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104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4865 Halsted Rd</w:t>
              <w:br/>
              <w:t>West Bloomfield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Oakland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MI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