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Morton High School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IL0440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40.617318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-89.453128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100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630 N 3rd Street</w:t>
              <w:br/>
              <w:t>Morton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Tazewell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IL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