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White Sands Creek - Hwy 12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ID0066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46.523119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Self-Support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-114.691375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150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US Hwy 12</w:t>
              <w:br/>
              <w:t>Elk City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Idaho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ID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