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Morrell Heating Relo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IA0304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41.618156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SST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-93.83176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120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2553 156th Street</w:t>
              <w:br/>
              <w:t>Clive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Dallas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IA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