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East Lyme Relo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CT0025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41.366288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SST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-72.242343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105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2 Arbor Crossing</w:t>
              <w:br/>
              <w:t>East Lyme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Southeastern Connecticut Planning Region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CT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