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Lake View Point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CA0675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34.236222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-117.028622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101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35400 State Hwy 18</w:t>
              <w:br/>
              <w:t>Green Valley Lake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San Bernardino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CA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